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969F524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275EDC">
          <w:rPr>
            <w:rStyle w:val="Hyperlnk"/>
            <w:noProof/>
          </w:rPr>
          <w:t>PVB.2</w:t>
        </w:r>
        <w:r w:rsidR="00275EDC" w:rsidRPr="00275EDC">
          <w:rPr>
            <w:rStyle w:val="Hyperlnk"/>
            <w:noProof/>
          </w:rPr>
          <w:t>4</w:t>
        </w:r>
        <w:r w:rsidRPr="00275EDC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275EDC" w:rsidRPr="00275EDC">
          <w:rPr>
            <w:rStyle w:val="Hyperlnk"/>
            <w:noProof/>
          </w:rPr>
          <w:t>Köksblandare</w:t>
        </w:r>
        <w:r w:rsidRPr="00275EDC">
          <w:rPr>
            <w:rStyle w:val="Hyperlnk"/>
            <w:noProof/>
            <w:webHidden/>
          </w:rPr>
          <w:tab/>
        </w:r>
        <w:r w:rsidRPr="00275EDC">
          <w:rPr>
            <w:rStyle w:val="Hyperlnk"/>
            <w:noProof/>
            <w:webHidden/>
          </w:rPr>
          <w:fldChar w:fldCharType="begin"/>
        </w:r>
        <w:r w:rsidRPr="00275EDC">
          <w:rPr>
            <w:rStyle w:val="Hyperlnk"/>
            <w:noProof/>
            <w:webHidden/>
          </w:rPr>
          <w:instrText xml:space="preserve"> PAGEREF _Toc162265449 \h </w:instrText>
        </w:r>
        <w:r w:rsidRPr="00275EDC">
          <w:rPr>
            <w:rStyle w:val="Hyperlnk"/>
            <w:noProof/>
            <w:webHidden/>
          </w:rPr>
        </w:r>
        <w:r w:rsidRPr="00275EDC">
          <w:rPr>
            <w:rStyle w:val="Hyperlnk"/>
            <w:noProof/>
            <w:webHidden/>
          </w:rPr>
          <w:fldChar w:fldCharType="separate"/>
        </w:r>
        <w:r w:rsidR="002C3397" w:rsidRPr="00275EDC">
          <w:rPr>
            <w:rStyle w:val="Hyperlnk"/>
            <w:noProof/>
            <w:webHidden/>
          </w:rPr>
          <w:t>2</w:t>
        </w:r>
        <w:r w:rsidRPr="00275EDC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0E4F7E2F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275EDC">
        <w:rPr>
          <w:color w:val="808080"/>
        </w:rPr>
        <w:t>4</w:t>
      </w:r>
      <w:r w:rsidRPr="0057284F">
        <w:rPr>
          <w:color w:val="808080"/>
        </w:rPr>
        <w:tab/>
      </w:r>
      <w:bookmarkEnd w:id="11"/>
      <w:bookmarkEnd w:id="12"/>
      <w:r w:rsidR="00275EDC" w:rsidRPr="00275EDC">
        <w:rPr>
          <w:color w:val="808080"/>
        </w:rPr>
        <w:t>Köksblandare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0BF51060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75EDC">
        <w:rPr>
          <w:u w:val="none"/>
        </w:rPr>
        <w:t>KÖKSBLANDARE</w:t>
      </w:r>
      <w:r w:rsidRPr="009C3C0C">
        <w:rPr>
          <w:u w:val="none"/>
        </w:rPr>
        <w:t xml:space="preserve">, </w:t>
      </w:r>
      <w:r w:rsidR="00010D3A">
        <w:rPr>
          <w:u w:val="none"/>
        </w:rPr>
        <w:t>FMM</w:t>
      </w:r>
      <w:r w:rsidR="00AA7898">
        <w:rPr>
          <w:u w:val="none"/>
        </w:rPr>
        <w:t xml:space="preserve"> </w:t>
      </w:r>
      <w:r w:rsidR="00EE3F35">
        <w:rPr>
          <w:u w:val="none"/>
        </w:rPr>
        <w:t>MEDI</w:t>
      </w:r>
      <w:r w:rsidR="00842CE9">
        <w:rPr>
          <w:u w:val="none"/>
        </w:rPr>
        <w:t>CARE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5A6F9874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Kallstartsfunktion</w:t>
      </w:r>
    </w:p>
    <w:p w14:paraId="06387675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Mjukstängande med keramisk avstängning</w:t>
      </w:r>
    </w:p>
    <w:p w14:paraId="3F251197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Inbyggd, lätt omställbar flödesbegränsning och temperaturspärr</w:t>
      </w:r>
    </w:p>
    <w:p w14:paraId="0C209258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Eco Flow (energi- och vattenbesparande strålsamlare)</w:t>
      </w:r>
    </w:p>
    <w:p w14:paraId="589AEE31" w14:textId="77777777" w:rsid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Svängbar pip 110°</w:t>
      </w:r>
    </w:p>
    <w:p w14:paraId="11D8D11F" w14:textId="785DD63F" w:rsidR="00982A0C" w:rsidRPr="00982A0C" w:rsidRDefault="00982A0C" w:rsidP="00982A0C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Spak:</w:t>
      </w:r>
      <w:r>
        <w:rPr>
          <w:rFonts w:cs="Arial"/>
          <w:color w:val="000000"/>
          <w:sz w:val="24"/>
          <w:szCs w:val="24"/>
        </w:rPr>
        <w:t xml:space="preserve"> </w:t>
      </w:r>
      <w:r w:rsidR="006658D7">
        <w:rPr>
          <w:rFonts w:cs="Arial"/>
          <w:color w:val="000000"/>
          <w:sz w:val="24"/>
          <w:szCs w:val="24"/>
        </w:rPr>
        <w:t>180</w:t>
      </w:r>
      <w:r w:rsidRPr="00805933">
        <w:rPr>
          <w:rFonts w:cs="Arial"/>
          <w:color w:val="000000"/>
          <w:sz w:val="24"/>
          <w:szCs w:val="24"/>
        </w:rPr>
        <w:t xml:space="preserve"> mm</w:t>
      </w:r>
    </w:p>
    <w:p w14:paraId="4AB0BECB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Kromade anslutningsrör Cu-rör Ø10 mm</w:t>
      </w:r>
    </w:p>
    <w:p w14:paraId="79944849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Lead Free (blyfri)</w:t>
      </w:r>
    </w:p>
    <w:p w14:paraId="48A610DB" w14:textId="77777777" w:rsidR="00805933" w:rsidRPr="00805933" w:rsidRDefault="00805933" w:rsidP="00805933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color w:val="000000"/>
          <w:sz w:val="24"/>
          <w:szCs w:val="24"/>
        </w:rPr>
      </w:pPr>
      <w:r w:rsidRPr="00805933">
        <w:rPr>
          <w:rFonts w:cs="Arial"/>
          <w:color w:val="000000"/>
          <w:sz w:val="24"/>
          <w:szCs w:val="24"/>
        </w:rPr>
        <w:t>Hålmått Ø34-37 mm</w:t>
      </w:r>
    </w:p>
    <w:p w14:paraId="1CF35B33" w14:textId="01A5CF8C" w:rsidR="00275EDC" w:rsidRPr="006E1AFF" w:rsidRDefault="00275EDC" w:rsidP="00EE3F35">
      <w:pPr>
        <w:numPr>
          <w:ilvl w:val="0"/>
          <w:numId w:val="25"/>
        </w:numPr>
        <w:shd w:val="clear" w:color="auto" w:fill="FFFFFF"/>
        <w:tabs>
          <w:tab w:val="clear" w:pos="1418"/>
          <w:tab w:val="clear" w:pos="9923"/>
        </w:tabs>
        <w:spacing w:before="0" w:line="276" w:lineRule="auto"/>
        <w:ind w:right="0"/>
        <w:rPr>
          <w:rFonts w:cs="Arial"/>
          <w:sz w:val="24"/>
          <w:szCs w:val="24"/>
        </w:rPr>
      </w:pPr>
      <w:r w:rsidRPr="006E1AFF">
        <w:rPr>
          <w:rFonts w:cs="Arial"/>
          <w:sz w:val="24"/>
          <w:szCs w:val="24"/>
        </w:rPr>
        <w:t>Flöde 3 bar 6,0 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481A31E1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275EDC">
        <w:rPr>
          <w:lang w:val="en-US"/>
        </w:rPr>
        <w:t>Krom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 w:rsidR="00EE3F35">
        <w:rPr>
          <w:lang w:val="en-US"/>
        </w:rPr>
        <w:t>3240</w:t>
      </w:r>
      <w:r w:rsidR="00805933">
        <w:rPr>
          <w:lang w:val="en-US"/>
        </w:rPr>
        <w:t>4900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 w:rsidR="00275EDC">
        <w:rPr>
          <w:lang w:val="en-US"/>
        </w:rPr>
        <w:t xml:space="preserve">831 24 </w:t>
      </w:r>
      <w:r w:rsidR="00EE3F35">
        <w:rPr>
          <w:lang w:val="en-US"/>
        </w:rPr>
        <w:t>3</w:t>
      </w:r>
      <w:r w:rsidR="00805933">
        <w:rPr>
          <w:lang w:val="en-US"/>
        </w:rPr>
        <w:t>7</w:t>
      </w:r>
    </w:p>
    <w:bookmarkEnd w:id="13"/>
    <w:p w14:paraId="3A09C11F" w14:textId="4C773400" w:rsidR="0060440B" w:rsidRPr="00842CE9" w:rsidRDefault="0060440B" w:rsidP="00C1162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</w:p>
    <w:p w14:paraId="1F390AB4" w14:textId="77777777" w:rsidR="0029793D" w:rsidRPr="00842CE9" w:rsidRDefault="0029793D" w:rsidP="00C1162F">
      <w:pPr>
        <w:pStyle w:val="indrag"/>
        <w:ind w:left="0"/>
        <w:rPr>
          <w:lang w:val="en-US"/>
        </w:rPr>
      </w:pPr>
      <w:bookmarkStart w:id="14" w:name="_Hlk161397946"/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7C6FE366" w:rsidR="00761B9F" w:rsidRPr="00842CE9" w:rsidRDefault="00EE3F35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6B73C2E1" wp14:editId="4EFB3676">
            <wp:extent cx="2520000" cy="2520000"/>
            <wp:effectExtent l="0" t="0" r="0" b="0"/>
            <wp:docPr id="14221425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F46A" w14:textId="77777777" w:rsidR="00D43CF2" w:rsidRDefault="00D43CF2">
      <w:r>
        <w:separator/>
      </w:r>
    </w:p>
  </w:endnote>
  <w:endnote w:type="continuationSeparator" w:id="0">
    <w:p w14:paraId="57CC3CF0" w14:textId="77777777" w:rsidR="00D43CF2" w:rsidRDefault="00D4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7879D" w14:textId="77777777" w:rsidR="008F17DD" w:rsidRDefault="008F17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6FA2B" w14:textId="77777777" w:rsidR="00D43CF2" w:rsidRDefault="00D43CF2">
      <w:r>
        <w:separator/>
      </w:r>
    </w:p>
  </w:footnote>
  <w:footnote w:type="continuationSeparator" w:id="0">
    <w:p w14:paraId="0CA2D19E" w14:textId="77777777" w:rsidR="00D43CF2" w:rsidRDefault="00D43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8074" w14:textId="77777777" w:rsidR="008F17DD" w:rsidRDefault="008F17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42B2EC2C" w:rsidR="00C75F27" w:rsidRDefault="008F17DD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FBFC4A3" wp14:editId="1AE759F0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9F7E8C">
      <w:rPr>
        <w:noProof/>
      </w:rPr>
      <w:t>2026-04-15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58AF" w14:textId="77777777" w:rsidR="008F17DD" w:rsidRDefault="008F17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0F486DD0"/>
    <w:multiLevelType w:val="multilevel"/>
    <w:tmpl w:val="20DE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5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6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1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4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5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5BE144E"/>
    <w:multiLevelType w:val="multilevel"/>
    <w:tmpl w:val="322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9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5"/>
  </w:num>
  <w:num w:numId="2" w16cid:durableId="1818062828">
    <w:abstractNumId w:val="14"/>
  </w:num>
  <w:num w:numId="3" w16cid:durableId="1953433374">
    <w:abstractNumId w:val="4"/>
  </w:num>
  <w:num w:numId="4" w16cid:durableId="692338466">
    <w:abstractNumId w:val="18"/>
  </w:num>
  <w:num w:numId="5" w16cid:durableId="275522085">
    <w:abstractNumId w:val="13"/>
  </w:num>
  <w:num w:numId="6" w16cid:durableId="523134910">
    <w:abstractNumId w:val="10"/>
  </w:num>
  <w:num w:numId="7" w16cid:durableId="2138062173">
    <w:abstractNumId w:val="1"/>
  </w:num>
  <w:num w:numId="8" w16cid:durableId="1622758807">
    <w:abstractNumId w:val="11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5"/>
  </w:num>
  <w:num w:numId="12" w16cid:durableId="895778333">
    <w:abstractNumId w:val="8"/>
  </w:num>
  <w:num w:numId="13" w16cid:durableId="928122812">
    <w:abstractNumId w:val="21"/>
  </w:num>
  <w:num w:numId="14" w16cid:durableId="1496529101">
    <w:abstractNumId w:val="0"/>
  </w:num>
  <w:num w:numId="15" w16cid:durableId="2140413226">
    <w:abstractNumId w:val="7"/>
  </w:num>
  <w:num w:numId="16" w16cid:durableId="2129547418">
    <w:abstractNumId w:val="19"/>
  </w:num>
  <w:num w:numId="17" w16cid:durableId="797181344">
    <w:abstractNumId w:val="12"/>
  </w:num>
  <w:num w:numId="18" w16cid:durableId="1626429986">
    <w:abstractNumId w:val="20"/>
  </w:num>
  <w:num w:numId="19" w16cid:durableId="9184716">
    <w:abstractNumId w:val="0"/>
  </w:num>
  <w:num w:numId="20" w16cid:durableId="857424715">
    <w:abstractNumId w:val="17"/>
  </w:num>
  <w:num w:numId="21" w16cid:durableId="855195118">
    <w:abstractNumId w:val="2"/>
  </w:num>
  <w:num w:numId="22" w16cid:durableId="965501322">
    <w:abstractNumId w:val="9"/>
  </w:num>
  <w:num w:numId="23" w16cid:durableId="171533050">
    <w:abstractNumId w:val="6"/>
  </w:num>
  <w:num w:numId="24" w16cid:durableId="1963417457">
    <w:abstractNumId w:val="22"/>
  </w:num>
  <w:num w:numId="25" w16cid:durableId="2117286548">
    <w:abstractNumId w:val="16"/>
  </w:num>
  <w:num w:numId="26" w16cid:durableId="2106995660">
    <w:abstractNumId w:val="16"/>
  </w:num>
  <w:num w:numId="27" w16cid:durableId="62281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1EA2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60B2C"/>
    <w:rsid w:val="00163217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75EDC"/>
    <w:rsid w:val="00283FC6"/>
    <w:rsid w:val="0028596F"/>
    <w:rsid w:val="002876A8"/>
    <w:rsid w:val="002916CE"/>
    <w:rsid w:val="0029382D"/>
    <w:rsid w:val="002951AE"/>
    <w:rsid w:val="00295BFC"/>
    <w:rsid w:val="0029793D"/>
    <w:rsid w:val="002A06DF"/>
    <w:rsid w:val="002A47FF"/>
    <w:rsid w:val="002A7B3A"/>
    <w:rsid w:val="002B14B8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30B5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94E16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D6950"/>
    <w:rsid w:val="004E0456"/>
    <w:rsid w:val="004E0987"/>
    <w:rsid w:val="004E1D8B"/>
    <w:rsid w:val="004F6299"/>
    <w:rsid w:val="004F7CD7"/>
    <w:rsid w:val="00502FCD"/>
    <w:rsid w:val="00505944"/>
    <w:rsid w:val="005226A7"/>
    <w:rsid w:val="00522BBB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3596"/>
    <w:rsid w:val="005A498B"/>
    <w:rsid w:val="005B3434"/>
    <w:rsid w:val="005C4E46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658D7"/>
    <w:rsid w:val="0067111B"/>
    <w:rsid w:val="006714F0"/>
    <w:rsid w:val="0067598B"/>
    <w:rsid w:val="00686CB6"/>
    <w:rsid w:val="006949EC"/>
    <w:rsid w:val="006B154B"/>
    <w:rsid w:val="006E10B8"/>
    <w:rsid w:val="006E1AFF"/>
    <w:rsid w:val="006E1D89"/>
    <w:rsid w:val="006F05FC"/>
    <w:rsid w:val="006F4AD7"/>
    <w:rsid w:val="006F7009"/>
    <w:rsid w:val="0071084C"/>
    <w:rsid w:val="00713334"/>
    <w:rsid w:val="00721798"/>
    <w:rsid w:val="00732095"/>
    <w:rsid w:val="00735B5E"/>
    <w:rsid w:val="00740C5F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05933"/>
    <w:rsid w:val="00813593"/>
    <w:rsid w:val="008162E7"/>
    <w:rsid w:val="00827FA3"/>
    <w:rsid w:val="00840453"/>
    <w:rsid w:val="00842CE9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17DD"/>
    <w:rsid w:val="008F311E"/>
    <w:rsid w:val="008F39AB"/>
    <w:rsid w:val="0090250A"/>
    <w:rsid w:val="00906289"/>
    <w:rsid w:val="00924EBC"/>
    <w:rsid w:val="0092731A"/>
    <w:rsid w:val="00930A0B"/>
    <w:rsid w:val="0093127C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71AEF"/>
    <w:rsid w:val="00973759"/>
    <w:rsid w:val="00977FCB"/>
    <w:rsid w:val="00982A0C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9F7E8C"/>
    <w:rsid w:val="00A1031D"/>
    <w:rsid w:val="00A1152D"/>
    <w:rsid w:val="00A246D5"/>
    <w:rsid w:val="00A27D8F"/>
    <w:rsid w:val="00A309C1"/>
    <w:rsid w:val="00A311F7"/>
    <w:rsid w:val="00A313D5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A7898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001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C6F94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6791"/>
    <w:rsid w:val="00CD0B3D"/>
    <w:rsid w:val="00CD1D4D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3CF2"/>
    <w:rsid w:val="00D46691"/>
    <w:rsid w:val="00D53299"/>
    <w:rsid w:val="00D5442E"/>
    <w:rsid w:val="00D55367"/>
    <w:rsid w:val="00D645EA"/>
    <w:rsid w:val="00D66201"/>
    <w:rsid w:val="00D66372"/>
    <w:rsid w:val="00D714F9"/>
    <w:rsid w:val="00D73C84"/>
    <w:rsid w:val="00D82548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2626C"/>
    <w:rsid w:val="00E304CF"/>
    <w:rsid w:val="00E31628"/>
    <w:rsid w:val="00E32367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E3F35"/>
    <w:rsid w:val="00EF56B0"/>
    <w:rsid w:val="00EF7962"/>
    <w:rsid w:val="00F03189"/>
    <w:rsid w:val="00F06526"/>
    <w:rsid w:val="00F076C3"/>
    <w:rsid w:val="00F12E3C"/>
    <w:rsid w:val="00F17F27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647F4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197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8</cp:revision>
  <cp:lastPrinted>2024-09-13T07:58:00Z</cp:lastPrinted>
  <dcterms:created xsi:type="dcterms:W3CDTF">2026-04-14T08:53:00Z</dcterms:created>
  <dcterms:modified xsi:type="dcterms:W3CDTF">2026-04-15T08:31:00Z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