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0E6F88C4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FB018E1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F0400A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155C0964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A6132B">
          <w:rPr>
            <w:rStyle w:val="Hyperlnk"/>
            <w:noProof/>
          </w:rPr>
          <w:t>PVB.21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Duschblandare och duschanordningar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1E2A2DB2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PVB.21</w:t>
      </w:r>
      <w:r w:rsidRPr="0057284F">
        <w:rPr>
          <w:color w:val="808080"/>
        </w:rPr>
        <w:tab/>
        <w:t>Duschblandare och duschanordningar</w:t>
      </w:r>
      <w:bookmarkEnd w:id="11"/>
      <w:bookmarkEnd w:id="12"/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14EC4ADB" w:rsidR="00A403DF" w:rsidRPr="009C3C0C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Pr="009C3C0C">
        <w:rPr>
          <w:u w:val="none"/>
        </w:rPr>
        <w:t xml:space="preserve">Duschblandare, </w:t>
      </w:r>
      <w:r w:rsidR="00010D3A">
        <w:rPr>
          <w:u w:val="none"/>
        </w:rPr>
        <w:t xml:space="preserve">FMM </w:t>
      </w:r>
      <w:r w:rsidR="00842CE9">
        <w:rPr>
          <w:u w:val="none"/>
        </w:rPr>
        <w:t>MEDICARE</w:t>
      </w:r>
      <w:r w:rsidR="00010D3A">
        <w:rPr>
          <w:u w:val="none"/>
        </w:rPr>
        <w:t xml:space="preserve"> 160 cc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715FF9FD" w14:textId="77777777" w:rsidR="00842CE9" w:rsidRPr="009C3C0C" w:rsidRDefault="00842CE9" w:rsidP="00A403DF">
      <w:pPr>
        <w:pStyle w:val="indrag"/>
        <w:spacing w:line="360" w:lineRule="auto"/>
        <w:ind w:right="850"/>
      </w:pPr>
    </w:p>
    <w:p w14:paraId="4D49AB37" w14:textId="4FABC569" w:rsidR="00842CE9" w:rsidRPr="00842CE9" w:rsidRDefault="00842CE9" w:rsidP="00B50D7A">
      <w:pPr>
        <w:pStyle w:val="indrag"/>
        <w:numPr>
          <w:ilvl w:val="0"/>
          <w:numId w:val="23"/>
        </w:numPr>
        <w:spacing w:after="120" w:line="360" w:lineRule="auto"/>
      </w:pPr>
      <w:r w:rsidRPr="00842CE9">
        <w:t>Med e</w:t>
      </w:r>
      <w:r w:rsidR="0003540F">
        <w:t xml:space="preserve">rgonomiska </w:t>
      </w:r>
      <w:r w:rsidRPr="00842CE9">
        <w:t>vred</w:t>
      </w:r>
    </w:p>
    <w:p w14:paraId="1E3A4728" w14:textId="77777777" w:rsidR="00842CE9" w:rsidRPr="00842CE9" w:rsidRDefault="00842CE9" w:rsidP="00B50D7A">
      <w:pPr>
        <w:pStyle w:val="indrag"/>
        <w:numPr>
          <w:ilvl w:val="0"/>
          <w:numId w:val="23"/>
        </w:numPr>
        <w:spacing w:after="120" w:line="360" w:lineRule="auto"/>
      </w:pPr>
      <w:r w:rsidRPr="00842CE9">
        <w:t>Utlopp ned</w:t>
      </w:r>
    </w:p>
    <w:p w14:paraId="3CC88BC5" w14:textId="77777777" w:rsidR="00842CE9" w:rsidRPr="00842CE9" w:rsidRDefault="00842CE9" w:rsidP="00B50D7A">
      <w:pPr>
        <w:pStyle w:val="indrag"/>
        <w:numPr>
          <w:ilvl w:val="0"/>
          <w:numId w:val="23"/>
        </w:numPr>
        <w:spacing w:after="120" w:line="360" w:lineRule="auto"/>
      </w:pPr>
      <w:r w:rsidRPr="00842CE9">
        <w:t>Tryckbalanserad termostatblandare</w:t>
      </w:r>
    </w:p>
    <w:p w14:paraId="74A6CDEB" w14:textId="77777777" w:rsidR="00842CE9" w:rsidRPr="00842CE9" w:rsidRDefault="00842CE9" w:rsidP="00B50D7A">
      <w:pPr>
        <w:pStyle w:val="indrag"/>
        <w:numPr>
          <w:ilvl w:val="0"/>
          <w:numId w:val="23"/>
        </w:numPr>
        <w:spacing w:after="120" w:line="360" w:lineRule="auto"/>
      </w:pPr>
      <w:r w:rsidRPr="00842CE9">
        <w:t>Säkerhetsspärr 38 °C</w:t>
      </w:r>
    </w:p>
    <w:p w14:paraId="3E36A9E8" w14:textId="77777777" w:rsidR="00842CE9" w:rsidRPr="00842CE9" w:rsidRDefault="00842CE9" w:rsidP="00B50D7A">
      <w:pPr>
        <w:pStyle w:val="indrag"/>
        <w:numPr>
          <w:ilvl w:val="0"/>
          <w:numId w:val="23"/>
        </w:numPr>
        <w:spacing w:after="120" w:line="360" w:lineRule="auto"/>
      </w:pPr>
      <w:r w:rsidRPr="00842CE9">
        <w:t>Eco-stopp</w:t>
      </w:r>
    </w:p>
    <w:p w14:paraId="5220F4BC" w14:textId="77777777" w:rsidR="00842CE9" w:rsidRPr="00842CE9" w:rsidRDefault="00842CE9" w:rsidP="00B50D7A">
      <w:pPr>
        <w:pStyle w:val="indrag"/>
        <w:numPr>
          <w:ilvl w:val="0"/>
          <w:numId w:val="23"/>
        </w:numPr>
        <w:spacing w:after="120" w:line="360" w:lineRule="auto"/>
      </w:pPr>
      <w:proofErr w:type="spellStart"/>
      <w:r w:rsidRPr="00842CE9">
        <w:t>Safe</w:t>
      </w:r>
      <w:proofErr w:type="spellEnd"/>
      <w:r w:rsidRPr="00842CE9">
        <w:t xml:space="preserve"> Touch, förhindrar varma beröringsytor på blandaren</w:t>
      </w:r>
    </w:p>
    <w:p w14:paraId="4993E563" w14:textId="77777777" w:rsidR="00852502" w:rsidRDefault="00852502" w:rsidP="00852502">
      <w:pPr>
        <w:numPr>
          <w:ilvl w:val="0"/>
          <w:numId w:val="23"/>
        </w:numPr>
        <w:shd w:val="clear" w:color="auto" w:fill="FFFFFF"/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Utrustad med en funktion för att möjliggöra hetvattenspolning (termisk desinfektion)</w:t>
      </w:r>
    </w:p>
    <w:p w14:paraId="6B5F7834" w14:textId="77777777" w:rsidR="00842CE9" w:rsidRPr="00842CE9" w:rsidRDefault="00842CE9" w:rsidP="00B50D7A">
      <w:pPr>
        <w:pStyle w:val="indrag"/>
        <w:numPr>
          <w:ilvl w:val="0"/>
          <w:numId w:val="23"/>
        </w:numPr>
        <w:spacing w:after="120" w:line="360" w:lineRule="auto"/>
      </w:pPr>
      <w:r w:rsidRPr="00842CE9">
        <w:t>Lead Free (blyfri)</w:t>
      </w:r>
    </w:p>
    <w:p w14:paraId="48935C46" w14:textId="77777777" w:rsidR="00842CE9" w:rsidRDefault="00842CE9" w:rsidP="00B50D7A">
      <w:pPr>
        <w:pStyle w:val="indrag"/>
        <w:numPr>
          <w:ilvl w:val="0"/>
          <w:numId w:val="23"/>
        </w:numPr>
        <w:spacing w:after="120" w:line="360" w:lineRule="auto"/>
      </w:pPr>
      <w:r w:rsidRPr="00842CE9">
        <w:t>Återströmningsskydd enligt EU-standard SS-EN 1717, uppfyller även kraven med dubbla backventiler gällande återströmning enligt Säker Vatten § 5.3</w:t>
      </w:r>
    </w:p>
    <w:p w14:paraId="159FCAE5" w14:textId="51726052" w:rsidR="0029793D" w:rsidRPr="009C3C0C" w:rsidRDefault="003A3A8B" w:rsidP="00B50D7A">
      <w:pPr>
        <w:pStyle w:val="indrag"/>
        <w:numPr>
          <w:ilvl w:val="0"/>
          <w:numId w:val="23"/>
        </w:numPr>
        <w:spacing w:after="120" w:line="360" w:lineRule="auto"/>
      </w:pPr>
      <w:r>
        <w:t>Flöde 3 bar 20l/min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3B8A0755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3A3A8B">
        <w:rPr>
          <w:lang w:val="en-US"/>
        </w:rPr>
        <w:tab/>
      </w:r>
      <w:r w:rsidR="00A403DF" w:rsidRPr="00842CE9">
        <w:rPr>
          <w:lang w:val="en-US"/>
        </w:rPr>
        <w:t>1</w:t>
      </w:r>
      <w:r>
        <w:rPr>
          <w:lang w:val="en-US"/>
        </w:rPr>
        <w:t>6</w:t>
      </w:r>
      <w:r w:rsidR="00A403DF" w:rsidRPr="00842CE9">
        <w:rPr>
          <w:lang w:val="en-US"/>
        </w:rPr>
        <w:t>0 cc</w:t>
      </w:r>
      <w:r w:rsidR="00735B5E" w:rsidRPr="00842CE9">
        <w:rPr>
          <w:lang w:val="en-US"/>
        </w:rPr>
        <w:t xml:space="preserve"> </w:t>
      </w:r>
      <w:proofErr w:type="spellStart"/>
      <w:r w:rsidR="00735B5E" w:rsidRPr="00842CE9">
        <w:rPr>
          <w:lang w:val="en-US"/>
        </w:rPr>
        <w:t>utl</w:t>
      </w:r>
      <w:proofErr w:type="spellEnd"/>
      <w:r w:rsidR="00735B5E" w:rsidRPr="00842CE9">
        <w:rPr>
          <w:lang w:val="en-US"/>
        </w:rPr>
        <w:t xml:space="preserve"> N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>
        <w:rPr>
          <w:lang w:val="en-US"/>
        </w:rPr>
        <w:t>32800000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>
        <w:rPr>
          <w:lang w:val="en-US"/>
        </w:rPr>
        <w:t>835 04 14</w:t>
      </w:r>
    </w:p>
    <w:p w14:paraId="3A09C11F" w14:textId="32D4143A" w:rsidR="0060440B" w:rsidRPr="00842CE9" w:rsidRDefault="00842CE9" w:rsidP="00C1162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>
        <w:rPr>
          <w:noProof/>
        </w:rPr>
        <w:drawing>
          <wp:inline distT="0" distB="0" distL="0" distR="0" wp14:anchorId="530ADD7A" wp14:editId="7A453178">
            <wp:extent cx="2520000" cy="25200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14:paraId="1F390AB4" w14:textId="77777777" w:rsidR="0029793D" w:rsidRPr="00842CE9" w:rsidRDefault="0029793D" w:rsidP="00C1162F">
      <w:pPr>
        <w:pStyle w:val="indrag"/>
        <w:ind w:left="0"/>
        <w:rPr>
          <w:lang w:val="en-US"/>
        </w:rPr>
      </w:pPr>
      <w:bookmarkStart w:id="14" w:name="_Hlk161397946"/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</w:p>
    <w:bookmarkEnd w:id="14"/>
    <w:p w14:paraId="1DB75E5A" w14:textId="77777777" w:rsidR="00761B9F" w:rsidRPr="00842CE9" w:rsidRDefault="00761B9F" w:rsidP="00E477A3">
      <w:pPr>
        <w:pStyle w:val="Rubrik5"/>
        <w:ind w:left="0" w:firstLine="0"/>
        <w:rPr>
          <w:color w:val="808080"/>
          <w:lang w:val="en-US"/>
        </w:rPr>
      </w:pP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F964" w14:textId="77777777" w:rsidR="00433B99" w:rsidRDefault="00433B99">
      <w:r>
        <w:separator/>
      </w:r>
    </w:p>
  </w:endnote>
  <w:endnote w:type="continuationSeparator" w:id="0">
    <w:p w14:paraId="64822C4E" w14:textId="77777777" w:rsidR="00433B99" w:rsidRDefault="0043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E84DD" w14:textId="77777777" w:rsidR="00465A62" w:rsidRDefault="00465A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A79AD" w14:textId="77777777" w:rsidR="00433B99" w:rsidRDefault="00433B99">
      <w:r>
        <w:separator/>
      </w:r>
    </w:p>
  </w:footnote>
  <w:footnote w:type="continuationSeparator" w:id="0">
    <w:p w14:paraId="5750917E" w14:textId="77777777" w:rsidR="00433B99" w:rsidRDefault="00433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93D8" w14:textId="77777777" w:rsidR="00465A62" w:rsidRDefault="00465A6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2E873EC3" w:rsidR="00C75F27" w:rsidRDefault="00465A62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2CCCAA28" wp14:editId="42A88C5C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854985241" name="Bildobjekt 854985241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03540F">
      <w:rPr>
        <w:noProof/>
      </w:rPr>
      <w:t>2026-05-08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C9C0" w14:textId="77777777" w:rsidR="00465A62" w:rsidRDefault="00465A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3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4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7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3"/>
  </w:num>
  <w:num w:numId="3" w16cid:durableId="1953433374">
    <w:abstractNumId w:val="3"/>
  </w:num>
  <w:num w:numId="4" w16cid:durableId="692338466">
    <w:abstractNumId w:val="16"/>
  </w:num>
  <w:num w:numId="5" w16cid:durableId="275522085">
    <w:abstractNumId w:val="12"/>
  </w:num>
  <w:num w:numId="6" w16cid:durableId="523134910">
    <w:abstractNumId w:val="9"/>
  </w:num>
  <w:num w:numId="7" w16cid:durableId="2138062173">
    <w:abstractNumId w:val="1"/>
  </w:num>
  <w:num w:numId="8" w16cid:durableId="1622758807">
    <w:abstractNumId w:val="10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4"/>
  </w:num>
  <w:num w:numId="12" w16cid:durableId="895778333">
    <w:abstractNumId w:val="7"/>
  </w:num>
  <w:num w:numId="13" w16cid:durableId="928122812">
    <w:abstractNumId w:val="19"/>
  </w:num>
  <w:num w:numId="14" w16cid:durableId="1496529101">
    <w:abstractNumId w:val="0"/>
  </w:num>
  <w:num w:numId="15" w16cid:durableId="2140413226">
    <w:abstractNumId w:val="6"/>
  </w:num>
  <w:num w:numId="16" w16cid:durableId="2129547418">
    <w:abstractNumId w:val="17"/>
  </w:num>
  <w:num w:numId="17" w16cid:durableId="797181344">
    <w:abstractNumId w:val="11"/>
  </w:num>
  <w:num w:numId="18" w16cid:durableId="1626429986">
    <w:abstractNumId w:val="18"/>
  </w:num>
  <w:num w:numId="19" w16cid:durableId="9184716">
    <w:abstractNumId w:val="0"/>
  </w:num>
  <w:num w:numId="20" w16cid:durableId="857424715">
    <w:abstractNumId w:val="15"/>
  </w:num>
  <w:num w:numId="21" w16cid:durableId="855195118">
    <w:abstractNumId w:val="2"/>
  </w:num>
  <w:num w:numId="22" w16cid:durableId="965501322">
    <w:abstractNumId w:val="8"/>
  </w:num>
  <w:num w:numId="23" w16cid:durableId="171533050">
    <w:abstractNumId w:val="5"/>
  </w:num>
  <w:num w:numId="24" w16cid:durableId="34626111">
    <w:abstractNumId w:val="20"/>
  </w:num>
  <w:num w:numId="25" w16cid:durableId="21069254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1C7C"/>
    <w:rsid w:val="00002D06"/>
    <w:rsid w:val="00006B34"/>
    <w:rsid w:val="00010D3A"/>
    <w:rsid w:val="00015AE1"/>
    <w:rsid w:val="00016A3B"/>
    <w:rsid w:val="00021998"/>
    <w:rsid w:val="000224CD"/>
    <w:rsid w:val="00032A59"/>
    <w:rsid w:val="0003330F"/>
    <w:rsid w:val="000354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508A"/>
    <w:rsid w:val="00096166"/>
    <w:rsid w:val="000A1157"/>
    <w:rsid w:val="000A55C7"/>
    <w:rsid w:val="000B7370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42547"/>
    <w:rsid w:val="00156FC2"/>
    <w:rsid w:val="00160B2C"/>
    <w:rsid w:val="00164A51"/>
    <w:rsid w:val="00170921"/>
    <w:rsid w:val="00171631"/>
    <w:rsid w:val="001732FB"/>
    <w:rsid w:val="00190BF9"/>
    <w:rsid w:val="001910A7"/>
    <w:rsid w:val="0019662B"/>
    <w:rsid w:val="001A542D"/>
    <w:rsid w:val="001B1372"/>
    <w:rsid w:val="001B3396"/>
    <w:rsid w:val="001B44E1"/>
    <w:rsid w:val="001B56F5"/>
    <w:rsid w:val="001B618C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83FC6"/>
    <w:rsid w:val="0028596F"/>
    <w:rsid w:val="002916CE"/>
    <w:rsid w:val="0029382D"/>
    <w:rsid w:val="002951AE"/>
    <w:rsid w:val="00295BFC"/>
    <w:rsid w:val="0029793D"/>
    <w:rsid w:val="002A47FF"/>
    <w:rsid w:val="002A7B3A"/>
    <w:rsid w:val="002B14B8"/>
    <w:rsid w:val="002C2351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2FB"/>
    <w:rsid w:val="003655A3"/>
    <w:rsid w:val="00375E1D"/>
    <w:rsid w:val="00382EDA"/>
    <w:rsid w:val="00385B41"/>
    <w:rsid w:val="003861B0"/>
    <w:rsid w:val="00387B53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3B99"/>
    <w:rsid w:val="00434462"/>
    <w:rsid w:val="00440966"/>
    <w:rsid w:val="00443007"/>
    <w:rsid w:val="00445683"/>
    <w:rsid w:val="00452C5B"/>
    <w:rsid w:val="00455FC3"/>
    <w:rsid w:val="00462409"/>
    <w:rsid w:val="00465361"/>
    <w:rsid w:val="00465A62"/>
    <w:rsid w:val="00470C30"/>
    <w:rsid w:val="00474804"/>
    <w:rsid w:val="004843C8"/>
    <w:rsid w:val="0049037B"/>
    <w:rsid w:val="00490F25"/>
    <w:rsid w:val="00491F26"/>
    <w:rsid w:val="00495298"/>
    <w:rsid w:val="0049617C"/>
    <w:rsid w:val="004A0EB5"/>
    <w:rsid w:val="004A31BD"/>
    <w:rsid w:val="004B0E10"/>
    <w:rsid w:val="004B334C"/>
    <w:rsid w:val="004B3471"/>
    <w:rsid w:val="004B4245"/>
    <w:rsid w:val="004B654A"/>
    <w:rsid w:val="004C01DF"/>
    <w:rsid w:val="004C67C0"/>
    <w:rsid w:val="004D0EE0"/>
    <w:rsid w:val="004D6181"/>
    <w:rsid w:val="004E0456"/>
    <w:rsid w:val="004E0987"/>
    <w:rsid w:val="004E1D8B"/>
    <w:rsid w:val="004F6299"/>
    <w:rsid w:val="004F7CD7"/>
    <w:rsid w:val="00502FCD"/>
    <w:rsid w:val="00505944"/>
    <w:rsid w:val="005226A7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498B"/>
    <w:rsid w:val="005C4E46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86CB6"/>
    <w:rsid w:val="006949EC"/>
    <w:rsid w:val="006B154B"/>
    <w:rsid w:val="006E10B8"/>
    <w:rsid w:val="006E1D89"/>
    <w:rsid w:val="006F05FC"/>
    <w:rsid w:val="006F4AD7"/>
    <w:rsid w:val="006F7009"/>
    <w:rsid w:val="0071084C"/>
    <w:rsid w:val="00713334"/>
    <w:rsid w:val="00721798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15C"/>
    <w:rsid w:val="007B682F"/>
    <w:rsid w:val="007C2ADE"/>
    <w:rsid w:val="007D08DC"/>
    <w:rsid w:val="007D2255"/>
    <w:rsid w:val="007D24BD"/>
    <w:rsid w:val="007E4D54"/>
    <w:rsid w:val="007E6CB3"/>
    <w:rsid w:val="007F7900"/>
    <w:rsid w:val="00801A20"/>
    <w:rsid w:val="00813593"/>
    <w:rsid w:val="008162E7"/>
    <w:rsid w:val="00823FD3"/>
    <w:rsid w:val="00827FA3"/>
    <w:rsid w:val="00840453"/>
    <w:rsid w:val="00842CE9"/>
    <w:rsid w:val="00852502"/>
    <w:rsid w:val="0085561A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152D"/>
    <w:rsid w:val="00A246D5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0AFC"/>
    <w:rsid w:val="00AA6023"/>
    <w:rsid w:val="00AA6BA6"/>
    <w:rsid w:val="00AA6FD6"/>
    <w:rsid w:val="00AA70F0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0D7A"/>
    <w:rsid w:val="00B55616"/>
    <w:rsid w:val="00B56009"/>
    <w:rsid w:val="00B6204A"/>
    <w:rsid w:val="00B71CBC"/>
    <w:rsid w:val="00B73931"/>
    <w:rsid w:val="00B7757B"/>
    <w:rsid w:val="00B8007F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62F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64564"/>
    <w:rsid w:val="00C75F27"/>
    <w:rsid w:val="00C77827"/>
    <w:rsid w:val="00C77FBF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425B2"/>
    <w:rsid w:val="00D42A25"/>
    <w:rsid w:val="00D4382E"/>
    <w:rsid w:val="00D46691"/>
    <w:rsid w:val="00D53299"/>
    <w:rsid w:val="00D5442E"/>
    <w:rsid w:val="00D55367"/>
    <w:rsid w:val="00D645EA"/>
    <w:rsid w:val="00D66201"/>
    <w:rsid w:val="00D66372"/>
    <w:rsid w:val="00D73C84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F62BA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D5C6E"/>
    <w:rsid w:val="00EF56B0"/>
    <w:rsid w:val="00EF7962"/>
    <w:rsid w:val="00F027DF"/>
    <w:rsid w:val="00F03189"/>
    <w:rsid w:val="00F060FE"/>
    <w:rsid w:val="00F06526"/>
    <w:rsid w:val="00F076C3"/>
    <w:rsid w:val="00F12E3C"/>
    <w:rsid w:val="00F17F27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75B66"/>
    <w:rsid w:val="00F83522"/>
    <w:rsid w:val="00F919E2"/>
    <w:rsid w:val="00FA0F9C"/>
    <w:rsid w:val="00FA1A82"/>
    <w:rsid w:val="00FA5A81"/>
    <w:rsid w:val="00FA5B31"/>
    <w:rsid w:val="00FA6607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3</Pages>
  <Words>226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21</cp:revision>
  <cp:lastPrinted>2024-09-13T07:58:00Z</cp:lastPrinted>
  <dcterms:created xsi:type="dcterms:W3CDTF">2025-11-26T14:03:00Z</dcterms:created>
  <dcterms:modified xsi:type="dcterms:W3CDTF">2026-05-08T11:04:00Z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