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E11F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227047519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09DB9387" w14:textId="6C7F0DDE" w:rsidR="001D2325" w:rsidRDefault="00105A90">
      <w:pPr>
        <w:pStyle w:val="Innehll2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\h \z \u </w:instrText>
      </w:r>
      <w:r>
        <w:fldChar w:fldCharType="separate"/>
      </w:r>
    </w:p>
    <w:p w14:paraId="47B74A0E" w14:textId="433E1407" w:rsidR="001D2325" w:rsidRDefault="001D2325">
      <w:pPr>
        <w:pStyle w:val="Innehll3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0" w:history="1">
        <w:r w:rsidRPr="00E2616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A0D4C6" w14:textId="0904E35A" w:rsidR="001D2325" w:rsidRDefault="001D2325">
      <w:pPr>
        <w:pStyle w:val="Innehll4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1" w:history="1">
        <w:r w:rsidRPr="00E2616B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0F9A06" w14:textId="6201ED3A" w:rsidR="001D2325" w:rsidRDefault="001D2325">
      <w:pPr>
        <w:pStyle w:val="Innehll5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2" w:history="1">
        <w:r w:rsidRPr="00E2616B">
          <w:rPr>
            <w:rStyle w:val="Hyperlnk"/>
            <w:noProof/>
          </w:rPr>
          <w:t>PVB.22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</w:rPr>
          <w:t>Badkarsblandare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473D306" w14:textId="3794E02D" w:rsidR="00EA7124" w:rsidRDefault="00105A90" w:rsidP="00B018E2">
      <w:pPr>
        <w:pStyle w:val="Innehll5"/>
      </w:pPr>
      <w: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227047520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227047521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769305B5" w14:textId="3A372A4D" w:rsidR="004A31BD" w:rsidRDefault="004A31BD" w:rsidP="00DC451F">
      <w:pPr>
        <w:ind w:left="0"/>
      </w:pPr>
    </w:p>
    <w:p w14:paraId="715EA3A3" w14:textId="095EC2A8" w:rsidR="004A31BD" w:rsidRDefault="004A31BD" w:rsidP="00DC451F">
      <w:pPr>
        <w:ind w:left="0"/>
      </w:pPr>
    </w:p>
    <w:p w14:paraId="4ED98911" w14:textId="77777777" w:rsidR="00E47F7D" w:rsidRDefault="00E47F7D" w:rsidP="00DC451F">
      <w:pPr>
        <w:ind w:left="0"/>
      </w:pPr>
    </w:p>
    <w:p w14:paraId="71427B10" w14:textId="77777777" w:rsidR="00E47F7D" w:rsidRDefault="00E47F7D" w:rsidP="00DC451F">
      <w:pPr>
        <w:ind w:left="0"/>
      </w:pPr>
    </w:p>
    <w:bookmarkEnd w:id="11"/>
    <w:p w14:paraId="4E7585F9" w14:textId="77777777" w:rsidR="0009508A" w:rsidRDefault="0009508A" w:rsidP="0009508A">
      <w:pPr>
        <w:pStyle w:val="indrag"/>
      </w:pPr>
    </w:p>
    <w:p w14:paraId="07BBDC02" w14:textId="77777777" w:rsidR="0009508A" w:rsidRDefault="0009508A" w:rsidP="0009508A">
      <w:pPr>
        <w:pStyle w:val="indrag"/>
      </w:pPr>
    </w:p>
    <w:p w14:paraId="45601110" w14:textId="77777777" w:rsidR="0009508A" w:rsidRDefault="0009508A" w:rsidP="0009508A">
      <w:pPr>
        <w:pStyle w:val="indrag"/>
      </w:pPr>
    </w:p>
    <w:p w14:paraId="42DD265B" w14:textId="77777777" w:rsidR="0009508A" w:rsidRDefault="0009508A" w:rsidP="001F687B">
      <w:pPr>
        <w:pStyle w:val="indrag"/>
        <w:ind w:left="0"/>
      </w:pPr>
    </w:p>
    <w:p w14:paraId="728909D4" w14:textId="77777777" w:rsidR="00B018E2" w:rsidRDefault="00B018E2" w:rsidP="001F687B">
      <w:pPr>
        <w:pStyle w:val="indrag"/>
        <w:ind w:left="0"/>
      </w:pPr>
    </w:p>
    <w:p w14:paraId="50F395F7" w14:textId="77777777" w:rsidR="00B018E2" w:rsidRDefault="00B018E2" w:rsidP="001F687B">
      <w:pPr>
        <w:pStyle w:val="indrag"/>
        <w:ind w:left="0"/>
      </w:pPr>
    </w:p>
    <w:p w14:paraId="74C47C63" w14:textId="77777777" w:rsidR="00B018E2" w:rsidRDefault="00B018E2" w:rsidP="001F687B">
      <w:pPr>
        <w:pStyle w:val="indrag"/>
        <w:ind w:left="0"/>
      </w:pPr>
    </w:p>
    <w:p w14:paraId="54AEE0DB" w14:textId="77777777" w:rsidR="00B018E2" w:rsidRDefault="00B018E2" w:rsidP="001F687B">
      <w:pPr>
        <w:pStyle w:val="indrag"/>
        <w:ind w:left="0"/>
      </w:pPr>
    </w:p>
    <w:p w14:paraId="7DCE16AD" w14:textId="77777777" w:rsidR="00B018E2" w:rsidRDefault="00B018E2" w:rsidP="001F687B">
      <w:pPr>
        <w:pStyle w:val="indrag"/>
        <w:ind w:left="0"/>
      </w:pPr>
    </w:p>
    <w:p w14:paraId="15B90B8C" w14:textId="77777777" w:rsidR="00B018E2" w:rsidRDefault="00B018E2" w:rsidP="001F687B">
      <w:pPr>
        <w:pStyle w:val="indrag"/>
        <w:ind w:left="0"/>
      </w:pPr>
    </w:p>
    <w:p w14:paraId="552B3E14" w14:textId="77777777" w:rsidR="00B018E2" w:rsidRDefault="00B018E2" w:rsidP="001F687B">
      <w:pPr>
        <w:pStyle w:val="indrag"/>
        <w:ind w:left="0"/>
      </w:pPr>
    </w:p>
    <w:p w14:paraId="7BC06D77" w14:textId="1C3A9734" w:rsidR="00ED4A3F" w:rsidRPr="0056663B" w:rsidRDefault="00ED4A3F" w:rsidP="0056663B">
      <w:pPr>
        <w:pStyle w:val="Indragetstycke"/>
        <w:ind w:left="0"/>
        <w:rPr>
          <w:b/>
          <w:color w:val="808080"/>
        </w:rPr>
      </w:pPr>
    </w:p>
    <w:p w14:paraId="2CD72E57" w14:textId="6909ED08" w:rsidR="00930A0B" w:rsidRDefault="00E477A3" w:rsidP="001F687B">
      <w:pPr>
        <w:pStyle w:val="Rubrik5"/>
        <w:ind w:left="0" w:firstLine="0"/>
        <w:rPr>
          <w:color w:val="808080"/>
        </w:rPr>
      </w:pPr>
      <w:bookmarkStart w:id="12" w:name="_Toc378743905"/>
      <w:bookmarkStart w:id="13" w:name="_Toc227047522"/>
      <w:r>
        <w:rPr>
          <w:color w:val="808080"/>
        </w:rPr>
        <w:lastRenderedPageBreak/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2"/>
      <w:bookmarkEnd w:id="13"/>
    </w:p>
    <w:p w14:paraId="2E34C6B1" w14:textId="77777777" w:rsidR="00930A0B" w:rsidRDefault="00930A0B" w:rsidP="00E736E1">
      <w:pPr>
        <w:pStyle w:val="Rubrik-Sakvara11"/>
        <w:ind w:left="0"/>
        <w:rPr>
          <w:color w:val="00B0F0"/>
        </w:rPr>
      </w:pPr>
    </w:p>
    <w:p w14:paraId="3EF0A8E4" w14:textId="0F0E252C" w:rsidR="00021998" w:rsidRPr="00CF23D5" w:rsidRDefault="002F02F4" w:rsidP="00CF1258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B018E2">
        <w:t>1</w:t>
      </w:r>
      <w:r w:rsidR="00A67C87" w:rsidRPr="00CF23D5">
        <w:rPr>
          <w:u w:val="none"/>
        </w:rPr>
        <w:tab/>
      </w:r>
      <w:r w:rsidR="00021998" w:rsidRPr="00CF23D5">
        <w:rPr>
          <w:u w:val="none"/>
        </w:rPr>
        <w:t xml:space="preserve">Badkarsblandare, </w:t>
      </w:r>
      <w:r w:rsidR="00B018E2">
        <w:rPr>
          <w:u w:val="none"/>
        </w:rPr>
        <w:t>FMM MEDICARE</w:t>
      </w:r>
      <w:r w:rsidR="00086489">
        <w:rPr>
          <w:u w:val="none"/>
        </w:rPr>
        <w:t xml:space="preserve"> 1</w:t>
      </w:r>
      <w:r w:rsidR="00F26B28">
        <w:rPr>
          <w:u w:val="none"/>
        </w:rPr>
        <w:t>5</w:t>
      </w:r>
      <w:r w:rsidR="00086489">
        <w:rPr>
          <w:u w:val="none"/>
        </w:rPr>
        <w:t>0 cc</w:t>
      </w:r>
    </w:p>
    <w:p w14:paraId="24BFC978" w14:textId="77777777" w:rsidR="00A67C87" w:rsidRPr="00CF23D5" w:rsidRDefault="00A67C87" w:rsidP="00AE54B3">
      <w:pPr>
        <w:pStyle w:val="indrag"/>
        <w:spacing w:line="360" w:lineRule="auto"/>
        <w:ind w:right="850"/>
      </w:pPr>
    </w:p>
    <w:p w14:paraId="42A557CA" w14:textId="0F1F17B9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 xml:space="preserve">Med </w:t>
      </w:r>
      <w:r w:rsidR="0002583B" w:rsidRPr="00F35381">
        <w:t>ergonomiska vred</w:t>
      </w:r>
    </w:p>
    <w:p w14:paraId="5C25AC82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Tryckbalanserad termostatblandare</w:t>
      </w:r>
    </w:p>
    <w:p w14:paraId="2C57E60C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Med vridpipomkastare</w:t>
      </w:r>
    </w:p>
    <w:p w14:paraId="432126A3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Säkerhetsspärr 38 °C</w:t>
      </w:r>
    </w:p>
    <w:p w14:paraId="69D4119B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Eco-stopp</w:t>
      </w:r>
    </w:p>
    <w:p w14:paraId="07B451B6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Safe Touch, förhindrar varma beröringsytor på blandaren</w:t>
      </w:r>
    </w:p>
    <w:p w14:paraId="43EA5A42" w14:textId="77777777" w:rsidR="00AE54B3" w:rsidRDefault="00AE54B3" w:rsidP="00AE54B3">
      <w:pPr>
        <w:numPr>
          <w:ilvl w:val="0"/>
          <w:numId w:val="23"/>
        </w:numPr>
        <w:shd w:val="clear" w:color="auto" w:fill="FFFFFF"/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Utrustad med en funktion för att möjliggöra hetvattenspolning (termisk desinfektion)</w:t>
      </w:r>
    </w:p>
    <w:p w14:paraId="02982B8D" w14:textId="77777777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Lead Free (blyfri)</w:t>
      </w:r>
    </w:p>
    <w:p w14:paraId="22CB6E28" w14:textId="77777777" w:rsid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Återströmningsskydd enligt EU-standard SS-EN 1717, uppfyller även kraven med dubbla backventiler gällande återströmning enligt Säker Vatten § 5.3</w:t>
      </w:r>
    </w:p>
    <w:p w14:paraId="3C2DFA9F" w14:textId="5468B5F9" w:rsidR="003E7427" w:rsidRPr="003E7427" w:rsidRDefault="003E7427" w:rsidP="00AE54B3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Flöde 3 bar 22,7 l/min</w:t>
      </w:r>
    </w:p>
    <w:p w14:paraId="6BBAE488" w14:textId="77777777" w:rsidR="00A311F7" w:rsidRPr="00CF23D5" w:rsidRDefault="00A311F7" w:rsidP="00A311F7">
      <w:pPr>
        <w:pStyle w:val="indrag"/>
        <w:spacing w:after="120"/>
      </w:pPr>
    </w:p>
    <w:p w14:paraId="1941B46B" w14:textId="4267B322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</w:p>
    <w:p w14:paraId="539EAA7A" w14:textId="2BC03746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  <w:t>160 cc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</w:t>
      </w:r>
      <w:r w:rsidR="003E7427">
        <w:t>2900000</w:t>
      </w:r>
      <w:r w:rsidRPr="00CF23D5">
        <w:tab/>
        <w:t xml:space="preserve">RSK 824 </w:t>
      </w:r>
      <w:r w:rsidR="003E7427">
        <w:t>51 1</w:t>
      </w:r>
      <w:r w:rsidR="00F26B28">
        <w:t>8</w:t>
      </w:r>
    </w:p>
    <w:p w14:paraId="35F9A544" w14:textId="77777777" w:rsidR="00930A0B" w:rsidRPr="00AA6FD6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</w:rPr>
      </w:pPr>
    </w:p>
    <w:p w14:paraId="340DDCA3" w14:textId="77777777" w:rsidR="00930A0B" w:rsidRDefault="00930A0B" w:rsidP="00930A0B">
      <w:pPr>
        <w:pStyle w:val="Rubrik-Sakvara11"/>
        <w:ind w:left="0"/>
        <w:rPr>
          <w:color w:val="00B0F0"/>
        </w:rPr>
      </w:pPr>
    </w:p>
    <w:p w14:paraId="18F97AE9" w14:textId="3A5FE01B" w:rsidR="00930A0B" w:rsidRDefault="00EB4FFD" w:rsidP="00355ADD">
      <w:pPr>
        <w:pStyle w:val="indrag"/>
        <w:ind w:left="0"/>
      </w:pPr>
      <w:r>
        <w:rPr>
          <w:noProof/>
        </w:rPr>
        <w:drawing>
          <wp:inline distT="0" distB="0" distL="0" distR="0" wp14:anchorId="0B2551B7" wp14:editId="1E893DD1">
            <wp:extent cx="2520000" cy="2520000"/>
            <wp:effectExtent l="0" t="0" r="0" b="0"/>
            <wp:docPr id="166580710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A7113" w14:textId="77777777" w:rsidR="00930A0B" w:rsidRDefault="00930A0B" w:rsidP="00930A0B">
      <w:pPr>
        <w:pStyle w:val="indrag"/>
      </w:pPr>
    </w:p>
    <w:p w14:paraId="481505EF" w14:textId="77777777" w:rsidR="00495298" w:rsidRDefault="00495298" w:rsidP="00930A0B">
      <w:pPr>
        <w:pStyle w:val="indrag"/>
      </w:pPr>
    </w:p>
    <w:p w14:paraId="0BEBE9D3" w14:textId="77777777" w:rsidR="00495298" w:rsidRDefault="00495298" w:rsidP="00930A0B">
      <w:pPr>
        <w:pStyle w:val="indrag"/>
      </w:pPr>
    </w:p>
    <w:p w14:paraId="1AD06E7B" w14:textId="77777777" w:rsidR="00495298" w:rsidRDefault="00495298" w:rsidP="008946EE">
      <w:pPr>
        <w:pStyle w:val="indrag"/>
        <w:ind w:left="0"/>
      </w:pPr>
    </w:p>
    <w:p w14:paraId="1DB75E5A" w14:textId="77777777" w:rsidR="00761B9F" w:rsidRPr="0057284F" w:rsidRDefault="00761B9F" w:rsidP="00E477A3">
      <w:pPr>
        <w:pStyle w:val="Rubrik5"/>
        <w:ind w:left="0" w:firstLine="0"/>
        <w:rPr>
          <w:color w:val="808080"/>
        </w:rPr>
      </w:pPr>
    </w:p>
    <w:sectPr w:rsidR="00761B9F" w:rsidRPr="0057284F" w:rsidSect="00B169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7803" w14:textId="77777777" w:rsidR="00A12B19" w:rsidRDefault="00A12B19">
      <w:r>
        <w:separator/>
      </w:r>
    </w:p>
  </w:endnote>
  <w:endnote w:type="continuationSeparator" w:id="0">
    <w:p w14:paraId="0128DE4F" w14:textId="77777777" w:rsidR="00A12B19" w:rsidRDefault="00A1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7B8E" w14:textId="77777777" w:rsidR="00F95A00" w:rsidRDefault="00F95A0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230CF" w14:textId="77777777" w:rsidR="00A12B19" w:rsidRDefault="00A12B19">
      <w:r>
        <w:separator/>
      </w:r>
    </w:p>
  </w:footnote>
  <w:footnote w:type="continuationSeparator" w:id="0">
    <w:p w14:paraId="7DB4EC64" w14:textId="77777777" w:rsidR="00A12B19" w:rsidRDefault="00A12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FD80" w14:textId="77777777" w:rsidR="00F95A00" w:rsidRDefault="00F95A0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0866FBEE" w:rsidR="00C75F27" w:rsidRDefault="00F95A00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2008E7D0" wp14:editId="10B1E910">
          <wp:simplePos x="0" y="0"/>
          <wp:positionH relativeFrom="column">
            <wp:posOffset>-665752</wp:posOffset>
          </wp:positionH>
          <wp:positionV relativeFrom="paragraph">
            <wp:posOffset>-310243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F27">
      <w:t>Beskrivningstext enligt AMA</w:t>
    </w:r>
    <w:r w:rsidR="00C75F27">
      <w:tab/>
    </w:r>
    <w:r w:rsidR="00C75F27">
      <w:fldChar w:fldCharType="begin"/>
    </w:r>
    <w:r w:rsidR="00C75F27">
      <w:instrText xml:space="preserve"> DATE  \@ "yyyy-MM-dd" </w:instrText>
    </w:r>
    <w:r w:rsidR="00C75F27">
      <w:fldChar w:fldCharType="separate"/>
    </w:r>
    <w:r w:rsidR="0002583B">
      <w:rPr>
        <w:noProof/>
      </w:rPr>
      <w:t>2026-05-08</w:t>
    </w:r>
    <w:r w:rsidR="00C75F27"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5BCE" w14:textId="77777777" w:rsidR="00F95A00" w:rsidRDefault="00F95A0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75F42CF"/>
    <w:multiLevelType w:val="multilevel"/>
    <w:tmpl w:val="6FEE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4E54ED"/>
    <w:multiLevelType w:val="multilevel"/>
    <w:tmpl w:val="BFC6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1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4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5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8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4D5246"/>
    <w:multiLevelType w:val="multilevel"/>
    <w:tmpl w:val="2EB6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4"/>
  </w:num>
  <w:num w:numId="3" w16cid:durableId="1953433374">
    <w:abstractNumId w:val="3"/>
  </w:num>
  <w:num w:numId="4" w16cid:durableId="692338466">
    <w:abstractNumId w:val="17"/>
  </w:num>
  <w:num w:numId="5" w16cid:durableId="275522085">
    <w:abstractNumId w:val="13"/>
  </w:num>
  <w:num w:numId="6" w16cid:durableId="523134910">
    <w:abstractNumId w:val="10"/>
  </w:num>
  <w:num w:numId="7" w16cid:durableId="2138062173">
    <w:abstractNumId w:val="1"/>
  </w:num>
  <w:num w:numId="8" w16cid:durableId="1622758807">
    <w:abstractNumId w:val="11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5"/>
  </w:num>
  <w:num w:numId="12" w16cid:durableId="895778333">
    <w:abstractNumId w:val="8"/>
  </w:num>
  <w:num w:numId="13" w16cid:durableId="928122812">
    <w:abstractNumId w:val="20"/>
  </w:num>
  <w:num w:numId="14" w16cid:durableId="1496529101">
    <w:abstractNumId w:val="0"/>
  </w:num>
  <w:num w:numId="15" w16cid:durableId="2140413226">
    <w:abstractNumId w:val="7"/>
  </w:num>
  <w:num w:numId="16" w16cid:durableId="2129547418">
    <w:abstractNumId w:val="18"/>
  </w:num>
  <w:num w:numId="17" w16cid:durableId="797181344">
    <w:abstractNumId w:val="12"/>
  </w:num>
  <w:num w:numId="18" w16cid:durableId="1626429986">
    <w:abstractNumId w:val="19"/>
  </w:num>
  <w:num w:numId="19" w16cid:durableId="9184716">
    <w:abstractNumId w:val="0"/>
  </w:num>
  <w:num w:numId="20" w16cid:durableId="857424715">
    <w:abstractNumId w:val="16"/>
  </w:num>
  <w:num w:numId="21" w16cid:durableId="855195118">
    <w:abstractNumId w:val="2"/>
  </w:num>
  <w:num w:numId="22" w16cid:durableId="965501322">
    <w:abstractNumId w:val="9"/>
  </w:num>
  <w:num w:numId="23" w16cid:durableId="504442369">
    <w:abstractNumId w:val="5"/>
  </w:num>
  <w:num w:numId="24" w16cid:durableId="1513687056">
    <w:abstractNumId w:val="6"/>
  </w:num>
  <w:num w:numId="25" w16cid:durableId="15241301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5AE1"/>
    <w:rsid w:val="00016A3B"/>
    <w:rsid w:val="00021998"/>
    <w:rsid w:val="000224CD"/>
    <w:rsid w:val="0002583B"/>
    <w:rsid w:val="0003330F"/>
    <w:rsid w:val="00040C5D"/>
    <w:rsid w:val="00040FF4"/>
    <w:rsid w:val="00042030"/>
    <w:rsid w:val="0004514B"/>
    <w:rsid w:val="0004559D"/>
    <w:rsid w:val="00054F2C"/>
    <w:rsid w:val="00057539"/>
    <w:rsid w:val="00060B9F"/>
    <w:rsid w:val="00062FA3"/>
    <w:rsid w:val="00070163"/>
    <w:rsid w:val="00081633"/>
    <w:rsid w:val="00086489"/>
    <w:rsid w:val="0009508A"/>
    <w:rsid w:val="000A1157"/>
    <w:rsid w:val="000A55C7"/>
    <w:rsid w:val="000B7370"/>
    <w:rsid w:val="000C1699"/>
    <w:rsid w:val="000C3E89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74BC"/>
    <w:rsid w:val="00107C0B"/>
    <w:rsid w:val="00110C2C"/>
    <w:rsid w:val="00116879"/>
    <w:rsid w:val="00131A11"/>
    <w:rsid w:val="001333C4"/>
    <w:rsid w:val="001343D8"/>
    <w:rsid w:val="0013456F"/>
    <w:rsid w:val="0013553B"/>
    <w:rsid w:val="00156FC2"/>
    <w:rsid w:val="00160B2C"/>
    <w:rsid w:val="00164A51"/>
    <w:rsid w:val="0016526D"/>
    <w:rsid w:val="00167E88"/>
    <w:rsid w:val="00170921"/>
    <w:rsid w:val="00171631"/>
    <w:rsid w:val="001732FB"/>
    <w:rsid w:val="00183BFB"/>
    <w:rsid w:val="00190BF9"/>
    <w:rsid w:val="001910A7"/>
    <w:rsid w:val="001A542D"/>
    <w:rsid w:val="001B1372"/>
    <w:rsid w:val="001B3396"/>
    <w:rsid w:val="001B44E1"/>
    <w:rsid w:val="001B56F5"/>
    <w:rsid w:val="001C3095"/>
    <w:rsid w:val="001C5519"/>
    <w:rsid w:val="001C7ED9"/>
    <w:rsid w:val="001D18D8"/>
    <w:rsid w:val="001D2325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7302"/>
    <w:rsid w:val="00210B0F"/>
    <w:rsid w:val="00213F6F"/>
    <w:rsid w:val="0021668C"/>
    <w:rsid w:val="00223A75"/>
    <w:rsid w:val="002240DC"/>
    <w:rsid w:val="002242CD"/>
    <w:rsid w:val="00225042"/>
    <w:rsid w:val="00226502"/>
    <w:rsid w:val="00227908"/>
    <w:rsid w:val="00241E04"/>
    <w:rsid w:val="00247D4D"/>
    <w:rsid w:val="002507DC"/>
    <w:rsid w:val="002509B7"/>
    <w:rsid w:val="00254B20"/>
    <w:rsid w:val="00256F1D"/>
    <w:rsid w:val="00262CF3"/>
    <w:rsid w:val="00272DE6"/>
    <w:rsid w:val="00283FC6"/>
    <w:rsid w:val="0028596F"/>
    <w:rsid w:val="002916CE"/>
    <w:rsid w:val="0029382D"/>
    <w:rsid w:val="002951AE"/>
    <w:rsid w:val="0029793D"/>
    <w:rsid w:val="002A375C"/>
    <w:rsid w:val="002A47FF"/>
    <w:rsid w:val="002A7B3A"/>
    <w:rsid w:val="002B14B8"/>
    <w:rsid w:val="002C2351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72AD"/>
    <w:rsid w:val="0030149A"/>
    <w:rsid w:val="003022AA"/>
    <w:rsid w:val="00310455"/>
    <w:rsid w:val="00310E03"/>
    <w:rsid w:val="00313716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75E1D"/>
    <w:rsid w:val="00382EDA"/>
    <w:rsid w:val="003861B0"/>
    <w:rsid w:val="00387B53"/>
    <w:rsid w:val="003A3058"/>
    <w:rsid w:val="003A43BA"/>
    <w:rsid w:val="003A532F"/>
    <w:rsid w:val="003B07FA"/>
    <w:rsid w:val="003B4838"/>
    <w:rsid w:val="003C28AC"/>
    <w:rsid w:val="003C2B92"/>
    <w:rsid w:val="003C42D8"/>
    <w:rsid w:val="003D4340"/>
    <w:rsid w:val="003D556B"/>
    <w:rsid w:val="003D6387"/>
    <w:rsid w:val="003E0F0F"/>
    <w:rsid w:val="003E7427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40966"/>
    <w:rsid w:val="00443007"/>
    <w:rsid w:val="00445683"/>
    <w:rsid w:val="00452C5B"/>
    <w:rsid w:val="00455FC3"/>
    <w:rsid w:val="00462409"/>
    <w:rsid w:val="00465361"/>
    <w:rsid w:val="00470C30"/>
    <w:rsid w:val="00474804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B721E"/>
    <w:rsid w:val="004C01DF"/>
    <w:rsid w:val="004D0EE0"/>
    <w:rsid w:val="004D6181"/>
    <w:rsid w:val="004E0456"/>
    <w:rsid w:val="004E0987"/>
    <w:rsid w:val="004E1D8B"/>
    <w:rsid w:val="004F6299"/>
    <w:rsid w:val="004F7CD7"/>
    <w:rsid w:val="00502FCD"/>
    <w:rsid w:val="00505944"/>
    <w:rsid w:val="005226A7"/>
    <w:rsid w:val="00530D7F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467A"/>
    <w:rsid w:val="0058556B"/>
    <w:rsid w:val="005873C2"/>
    <w:rsid w:val="0059285F"/>
    <w:rsid w:val="005A0D79"/>
    <w:rsid w:val="005A263D"/>
    <w:rsid w:val="005A498B"/>
    <w:rsid w:val="005B392B"/>
    <w:rsid w:val="005C4E46"/>
    <w:rsid w:val="005D355A"/>
    <w:rsid w:val="005D773A"/>
    <w:rsid w:val="005E5341"/>
    <w:rsid w:val="005E7608"/>
    <w:rsid w:val="005E7BD5"/>
    <w:rsid w:val="005F203D"/>
    <w:rsid w:val="005F55D2"/>
    <w:rsid w:val="00602313"/>
    <w:rsid w:val="0060440B"/>
    <w:rsid w:val="0060777F"/>
    <w:rsid w:val="0060794A"/>
    <w:rsid w:val="00612FDF"/>
    <w:rsid w:val="00621288"/>
    <w:rsid w:val="0062313D"/>
    <w:rsid w:val="006243AB"/>
    <w:rsid w:val="00627F44"/>
    <w:rsid w:val="006434B7"/>
    <w:rsid w:val="00645A44"/>
    <w:rsid w:val="00652078"/>
    <w:rsid w:val="006527D1"/>
    <w:rsid w:val="00652AB6"/>
    <w:rsid w:val="006563FA"/>
    <w:rsid w:val="006566A2"/>
    <w:rsid w:val="00657C4F"/>
    <w:rsid w:val="0066213D"/>
    <w:rsid w:val="00662802"/>
    <w:rsid w:val="0067111B"/>
    <w:rsid w:val="006714F0"/>
    <w:rsid w:val="0067598B"/>
    <w:rsid w:val="00686CB6"/>
    <w:rsid w:val="006B154B"/>
    <w:rsid w:val="006E10B8"/>
    <w:rsid w:val="006E1D89"/>
    <w:rsid w:val="006F05FC"/>
    <w:rsid w:val="006F4AD7"/>
    <w:rsid w:val="006F7009"/>
    <w:rsid w:val="0071084C"/>
    <w:rsid w:val="00713334"/>
    <w:rsid w:val="00721798"/>
    <w:rsid w:val="00735B5E"/>
    <w:rsid w:val="00740C5F"/>
    <w:rsid w:val="007437E7"/>
    <w:rsid w:val="007501F5"/>
    <w:rsid w:val="007523F8"/>
    <w:rsid w:val="007552D1"/>
    <w:rsid w:val="00761B9F"/>
    <w:rsid w:val="00785A09"/>
    <w:rsid w:val="007945C9"/>
    <w:rsid w:val="007945CE"/>
    <w:rsid w:val="007A2394"/>
    <w:rsid w:val="007A40B2"/>
    <w:rsid w:val="007A527A"/>
    <w:rsid w:val="007A542E"/>
    <w:rsid w:val="007B682F"/>
    <w:rsid w:val="007C2ADE"/>
    <w:rsid w:val="007D08DC"/>
    <w:rsid w:val="007D24BD"/>
    <w:rsid w:val="007E4D54"/>
    <w:rsid w:val="007E6CB3"/>
    <w:rsid w:val="007F7900"/>
    <w:rsid w:val="00801A20"/>
    <w:rsid w:val="008162E7"/>
    <w:rsid w:val="00827FA3"/>
    <w:rsid w:val="00840453"/>
    <w:rsid w:val="008742BF"/>
    <w:rsid w:val="00874CED"/>
    <w:rsid w:val="0089173F"/>
    <w:rsid w:val="00893094"/>
    <w:rsid w:val="008946EE"/>
    <w:rsid w:val="008974F1"/>
    <w:rsid w:val="008A2651"/>
    <w:rsid w:val="008A3193"/>
    <w:rsid w:val="008A585F"/>
    <w:rsid w:val="008A6DBA"/>
    <w:rsid w:val="008B0C18"/>
    <w:rsid w:val="008C02D5"/>
    <w:rsid w:val="008C3245"/>
    <w:rsid w:val="008C4DB1"/>
    <w:rsid w:val="008D3F1D"/>
    <w:rsid w:val="008E73D8"/>
    <w:rsid w:val="008F311E"/>
    <w:rsid w:val="008F39AB"/>
    <w:rsid w:val="0090250A"/>
    <w:rsid w:val="00906289"/>
    <w:rsid w:val="0091412E"/>
    <w:rsid w:val="00924EBC"/>
    <w:rsid w:val="0092731A"/>
    <w:rsid w:val="00930A0B"/>
    <w:rsid w:val="00931B39"/>
    <w:rsid w:val="00933204"/>
    <w:rsid w:val="0093665C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7FCB"/>
    <w:rsid w:val="009834B7"/>
    <w:rsid w:val="00984CAA"/>
    <w:rsid w:val="00987AED"/>
    <w:rsid w:val="00997324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12B19"/>
    <w:rsid w:val="00A12F7A"/>
    <w:rsid w:val="00A246D5"/>
    <w:rsid w:val="00A27D8F"/>
    <w:rsid w:val="00A30054"/>
    <w:rsid w:val="00A309C1"/>
    <w:rsid w:val="00A311F7"/>
    <w:rsid w:val="00A313D5"/>
    <w:rsid w:val="00A403DF"/>
    <w:rsid w:val="00A41CBD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7C87"/>
    <w:rsid w:val="00A75094"/>
    <w:rsid w:val="00A7617E"/>
    <w:rsid w:val="00A80647"/>
    <w:rsid w:val="00A82683"/>
    <w:rsid w:val="00A86666"/>
    <w:rsid w:val="00A92E2F"/>
    <w:rsid w:val="00A93ECE"/>
    <w:rsid w:val="00A9446A"/>
    <w:rsid w:val="00A94579"/>
    <w:rsid w:val="00AA03ED"/>
    <w:rsid w:val="00AA6023"/>
    <w:rsid w:val="00AA6BA6"/>
    <w:rsid w:val="00AA6FD6"/>
    <w:rsid w:val="00AA70F0"/>
    <w:rsid w:val="00AB3D02"/>
    <w:rsid w:val="00AC357F"/>
    <w:rsid w:val="00AD30D7"/>
    <w:rsid w:val="00AD5BE1"/>
    <w:rsid w:val="00AD6ACB"/>
    <w:rsid w:val="00AE1CF4"/>
    <w:rsid w:val="00AE42E3"/>
    <w:rsid w:val="00AE54B3"/>
    <w:rsid w:val="00AF1C42"/>
    <w:rsid w:val="00AF7A0E"/>
    <w:rsid w:val="00B0141B"/>
    <w:rsid w:val="00B016EE"/>
    <w:rsid w:val="00B018E2"/>
    <w:rsid w:val="00B10645"/>
    <w:rsid w:val="00B131E1"/>
    <w:rsid w:val="00B1697E"/>
    <w:rsid w:val="00B169C3"/>
    <w:rsid w:val="00B17567"/>
    <w:rsid w:val="00B31445"/>
    <w:rsid w:val="00B31470"/>
    <w:rsid w:val="00B323BE"/>
    <w:rsid w:val="00B358A3"/>
    <w:rsid w:val="00B411ED"/>
    <w:rsid w:val="00B443F5"/>
    <w:rsid w:val="00B55616"/>
    <w:rsid w:val="00B56009"/>
    <w:rsid w:val="00B6204A"/>
    <w:rsid w:val="00B71CBC"/>
    <w:rsid w:val="00B73931"/>
    <w:rsid w:val="00B7757B"/>
    <w:rsid w:val="00B8007F"/>
    <w:rsid w:val="00B8530D"/>
    <w:rsid w:val="00B87DC3"/>
    <w:rsid w:val="00B91359"/>
    <w:rsid w:val="00B9775E"/>
    <w:rsid w:val="00BA29B3"/>
    <w:rsid w:val="00BA4264"/>
    <w:rsid w:val="00BA5BBE"/>
    <w:rsid w:val="00BB2380"/>
    <w:rsid w:val="00BC6F94"/>
    <w:rsid w:val="00BD1D97"/>
    <w:rsid w:val="00BD1FCD"/>
    <w:rsid w:val="00BD4E0C"/>
    <w:rsid w:val="00BE0AB8"/>
    <w:rsid w:val="00BE3C59"/>
    <w:rsid w:val="00BE5B0E"/>
    <w:rsid w:val="00BE7A58"/>
    <w:rsid w:val="00BF0254"/>
    <w:rsid w:val="00BF22FF"/>
    <w:rsid w:val="00BF50F5"/>
    <w:rsid w:val="00BF5FD7"/>
    <w:rsid w:val="00C035A8"/>
    <w:rsid w:val="00C059C2"/>
    <w:rsid w:val="00C06118"/>
    <w:rsid w:val="00C062AC"/>
    <w:rsid w:val="00C1218E"/>
    <w:rsid w:val="00C21D6C"/>
    <w:rsid w:val="00C259EC"/>
    <w:rsid w:val="00C3194F"/>
    <w:rsid w:val="00C31F2D"/>
    <w:rsid w:val="00C333B3"/>
    <w:rsid w:val="00C33A52"/>
    <w:rsid w:val="00C376E9"/>
    <w:rsid w:val="00C41226"/>
    <w:rsid w:val="00C4194F"/>
    <w:rsid w:val="00C52A91"/>
    <w:rsid w:val="00C6113E"/>
    <w:rsid w:val="00C63D9E"/>
    <w:rsid w:val="00C75F27"/>
    <w:rsid w:val="00C77827"/>
    <w:rsid w:val="00C83A74"/>
    <w:rsid w:val="00C845EC"/>
    <w:rsid w:val="00C87FAD"/>
    <w:rsid w:val="00C92C12"/>
    <w:rsid w:val="00C97600"/>
    <w:rsid w:val="00CA01AB"/>
    <w:rsid w:val="00CA0AFF"/>
    <w:rsid w:val="00CA2D64"/>
    <w:rsid w:val="00CA7D2B"/>
    <w:rsid w:val="00CB6BC9"/>
    <w:rsid w:val="00CC6791"/>
    <w:rsid w:val="00CD0B3D"/>
    <w:rsid w:val="00CD1D4D"/>
    <w:rsid w:val="00CD391A"/>
    <w:rsid w:val="00CE19BA"/>
    <w:rsid w:val="00CF0C2B"/>
    <w:rsid w:val="00CF1258"/>
    <w:rsid w:val="00CF13B9"/>
    <w:rsid w:val="00CF23D5"/>
    <w:rsid w:val="00CF2779"/>
    <w:rsid w:val="00D0746F"/>
    <w:rsid w:val="00D1416F"/>
    <w:rsid w:val="00D16246"/>
    <w:rsid w:val="00D170FE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859EE"/>
    <w:rsid w:val="00D867C2"/>
    <w:rsid w:val="00D875A3"/>
    <w:rsid w:val="00D921D1"/>
    <w:rsid w:val="00D9288E"/>
    <w:rsid w:val="00D97B25"/>
    <w:rsid w:val="00DB0C65"/>
    <w:rsid w:val="00DC451F"/>
    <w:rsid w:val="00DC7C8F"/>
    <w:rsid w:val="00DD7672"/>
    <w:rsid w:val="00DF62BA"/>
    <w:rsid w:val="00E0512C"/>
    <w:rsid w:val="00E2626C"/>
    <w:rsid w:val="00E304CF"/>
    <w:rsid w:val="00E31628"/>
    <w:rsid w:val="00E32367"/>
    <w:rsid w:val="00E36297"/>
    <w:rsid w:val="00E42642"/>
    <w:rsid w:val="00E477A3"/>
    <w:rsid w:val="00E47F7D"/>
    <w:rsid w:val="00E52CEC"/>
    <w:rsid w:val="00E5690F"/>
    <w:rsid w:val="00E63966"/>
    <w:rsid w:val="00E6703B"/>
    <w:rsid w:val="00E736E1"/>
    <w:rsid w:val="00E7696E"/>
    <w:rsid w:val="00E77DAB"/>
    <w:rsid w:val="00E92898"/>
    <w:rsid w:val="00E9481F"/>
    <w:rsid w:val="00E94F6D"/>
    <w:rsid w:val="00EA1939"/>
    <w:rsid w:val="00EA2B6C"/>
    <w:rsid w:val="00EA7124"/>
    <w:rsid w:val="00EB25E9"/>
    <w:rsid w:val="00EB4FFD"/>
    <w:rsid w:val="00EC0BFE"/>
    <w:rsid w:val="00EC1F16"/>
    <w:rsid w:val="00EC32C8"/>
    <w:rsid w:val="00EC7EB1"/>
    <w:rsid w:val="00ED02BB"/>
    <w:rsid w:val="00ED042C"/>
    <w:rsid w:val="00ED4A3F"/>
    <w:rsid w:val="00EF56B0"/>
    <w:rsid w:val="00EF7962"/>
    <w:rsid w:val="00F03189"/>
    <w:rsid w:val="00F06526"/>
    <w:rsid w:val="00F076C3"/>
    <w:rsid w:val="00F12E3C"/>
    <w:rsid w:val="00F26B28"/>
    <w:rsid w:val="00F2712A"/>
    <w:rsid w:val="00F27F98"/>
    <w:rsid w:val="00F30843"/>
    <w:rsid w:val="00F31889"/>
    <w:rsid w:val="00F41F89"/>
    <w:rsid w:val="00F443F7"/>
    <w:rsid w:val="00F51A63"/>
    <w:rsid w:val="00F53643"/>
    <w:rsid w:val="00F55104"/>
    <w:rsid w:val="00F75B66"/>
    <w:rsid w:val="00F95A00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</Pages>
  <Words>208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12</cp:revision>
  <cp:lastPrinted>2024-09-13T07:58:00Z</cp:lastPrinted>
  <dcterms:created xsi:type="dcterms:W3CDTF">2026-04-14T06:40:00Z</dcterms:created>
  <dcterms:modified xsi:type="dcterms:W3CDTF">2026-05-08T11:11:00Z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