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27331A60" w:rsidR="00D53299" w:rsidRDefault="00D73C84" w:rsidP="00D73C84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tab/>
      </w:r>
      <w:r w:rsidR="00105A90">
        <w:fldChar w:fldCharType="begin"/>
      </w:r>
      <w:r w:rsidR="00105A90">
        <w:instrText xml:space="preserve"> TOC \o \h \z \u </w:instrText>
      </w:r>
      <w:r w:rsidR="00105A90">
        <w:fldChar w:fldCharType="separate"/>
      </w:r>
      <w:hyperlink w:anchor="_Toc162265446" w:history="1">
        <w:r w:rsidR="00D53299">
          <w:rPr>
            <w:noProof/>
            <w:webHidden/>
          </w:rPr>
          <w:tab/>
        </w:r>
      </w:hyperlink>
    </w:p>
    <w:p w14:paraId="5640E426" w14:textId="564919E4" w:rsidR="00D53299" w:rsidRDefault="00D53299" w:rsidP="0054551D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6FD472CC" w:rsidR="00D53299" w:rsidRDefault="00D53299" w:rsidP="0054551D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54551D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C3397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450EDD7C" w:rsidR="00D53299" w:rsidRDefault="00D53299" w:rsidP="0054551D">
      <w:pPr>
        <w:pStyle w:val="Innehll5"/>
        <w:tabs>
          <w:tab w:val="left" w:pos="1701"/>
        </w:tabs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5B3434">
          <w:rPr>
            <w:rStyle w:val="Hyperlnk"/>
            <w:noProof/>
          </w:rPr>
          <w:t>PVB.2</w:t>
        </w:r>
        <w:r w:rsidR="005B3434" w:rsidRPr="005B3434">
          <w:rPr>
            <w:rStyle w:val="Hyperlnk"/>
            <w:noProof/>
          </w:rPr>
          <w:t>3</w:t>
        </w:r>
        <w:r w:rsidRPr="005B3434">
          <w:rPr>
            <w:rStyle w:val="Hyperlnk"/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5B3434" w:rsidRPr="005B3434">
          <w:rPr>
            <w:rStyle w:val="Hyperlnk"/>
            <w:noProof/>
          </w:rPr>
          <w:t>Tvättställsblandare och bidéblandare</w:t>
        </w:r>
        <w:r w:rsidRPr="005B3434">
          <w:rPr>
            <w:rStyle w:val="Hyperlnk"/>
            <w:noProof/>
            <w:webHidden/>
          </w:rPr>
          <w:tab/>
        </w:r>
        <w:r w:rsidRPr="005B3434">
          <w:rPr>
            <w:rStyle w:val="Hyperlnk"/>
            <w:noProof/>
            <w:webHidden/>
          </w:rPr>
          <w:fldChar w:fldCharType="begin"/>
        </w:r>
        <w:r w:rsidRPr="005B3434">
          <w:rPr>
            <w:rStyle w:val="Hyperlnk"/>
            <w:noProof/>
            <w:webHidden/>
          </w:rPr>
          <w:instrText xml:space="preserve"> PAGEREF _Toc162265449 \h </w:instrText>
        </w:r>
        <w:r w:rsidRPr="005B3434">
          <w:rPr>
            <w:rStyle w:val="Hyperlnk"/>
            <w:noProof/>
            <w:webHidden/>
          </w:rPr>
        </w:r>
        <w:r w:rsidRPr="005B3434">
          <w:rPr>
            <w:rStyle w:val="Hyperlnk"/>
            <w:noProof/>
            <w:webHidden/>
          </w:rPr>
          <w:fldChar w:fldCharType="separate"/>
        </w:r>
        <w:r w:rsidR="002C3397">
          <w:rPr>
            <w:rStyle w:val="Hyperlnk"/>
            <w:noProof/>
            <w:webHidden/>
          </w:rPr>
          <w:t>2</w:t>
        </w:r>
        <w:r w:rsidRPr="005B3434">
          <w:rPr>
            <w:rStyle w:val="Hyperlnk"/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7A3D8DA8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</w:t>
      </w:r>
      <w:r w:rsidR="005B3434">
        <w:rPr>
          <w:color w:val="808080"/>
        </w:rPr>
        <w:t>3</w:t>
      </w:r>
      <w:r w:rsidRPr="0057284F">
        <w:rPr>
          <w:color w:val="808080"/>
        </w:rPr>
        <w:tab/>
      </w:r>
      <w:bookmarkEnd w:id="11"/>
      <w:bookmarkEnd w:id="12"/>
      <w:r w:rsidR="002C3397" w:rsidRPr="002C3397">
        <w:rPr>
          <w:color w:val="808080"/>
        </w:rPr>
        <w:t>Tvättställsblandare och bidéblandare</w:t>
      </w:r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5086584A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="002C3397">
        <w:rPr>
          <w:u w:val="none"/>
        </w:rPr>
        <w:t>OPERATIONS</w:t>
      </w:r>
      <w:r w:rsidRPr="009C3C0C">
        <w:rPr>
          <w:u w:val="none"/>
        </w:rPr>
        <w:t xml:space="preserve">blandare, </w:t>
      </w:r>
      <w:r w:rsidR="00010D3A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010D3A">
        <w:rPr>
          <w:u w:val="none"/>
        </w:rPr>
        <w:t xml:space="preserve"> 1</w:t>
      </w:r>
      <w:r w:rsidR="00634634">
        <w:rPr>
          <w:u w:val="none"/>
        </w:rPr>
        <w:t>5</w:t>
      </w:r>
      <w:r w:rsidR="00010D3A">
        <w:rPr>
          <w:u w:val="none"/>
        </w:rPr>
        <w:t>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22F8F4D0" w14:textId="77777777" w:rsidR="002C3397" w:rsidRDefault="002C3397" w:rsidP="00A403DF">
      <w:pPr>
        <w:pStyle w:val="indrag"/>
        <w:spacing w:line="360" w:lineRule="auto"/>
        <w:ind w:right="850"/>
      </w:pPr>
    </w:p>
    <w:p w14:paraId="591E7D89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Med spak på ovansidan för armbågsmanövrering</w:t>
      </w:r>
    </w:p>
    <w:p w14:paraId="01C2D002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Med extra greppvänliga vred</w:t>
      </w:r>
    </w:p>
    <w:p w14:paraId="29B28B09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Tryckbalanserad termostatblandare</w:t>
      </w:r>
    </w:p>
    <w:p w14:paraId="494FB640" w14:textId="46D0F48E" w:rsidR="002C3397" w:rsidRPr="002B6B89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Säkerhetsspärr 38 °C</w:t>
      </w:r>
    </w:p>
    <w:p w14:paraId="120F86ED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proofErr w:type="spellStart"/>
      <w:r w:rsidRPr="002C3397">
        <w:rPr>
          <w:rFonts w:cs="Arial"/>
          <w:color w:val="000000"/>
          <w:sz w:val="24"/>
          <w:szCs w:val="24"/>
        </w:rPr>
        <w:t>Safe</w:t>
      </w:r>
      <w:proofErr w:type="spellEnd"/>
      <w:r w:rsidRPr="002C3397">
        <w:rPr>
          <w:rFonts w:cs="Arial"/>
          <w:color w:val="000000"/>
          <w:sz w:val="24"/>
          <w:szCs w:val="24"/>
        </w:rPr>
        <w:t xml:space="preserve"> Touch, förhindrar varma beröringsytor på blandaren</w:t>
      </w:r>
    </w:p>
    <w:p w14:paraId="72D1601D" w14:textId="77777777" w:rsidR="005B4E53" w:rsidRDefault="005B4E53" w:rsidP="005B4E53">
      <w:pPr>
        <w:numPr>
          <w:ilvl w:val="0"/>
          <w:numId w:val="24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41DDCADA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Lead Free (blyfri)</w:t>
      </w:r>
    </w:p>
    <w:p w14:paraId="74BBD8F2" w14:textId="77777777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Återströmningsskydd enligt EU-standard SS-EN 1717, uppfyller även kraven med dubbla backventiler gällande återströmning enligt Säker Vatten § 5.3</w:t>
      </w:r>
    </w:p>
    <w:p w14:paraId="657EAE41" w14:textId="17B28865" w:rsidR="002C3397" w:rsidRPr="002C3397" w:rsidRDefault="002C3397" w:rsidP="00C122F7">
      <w:pPr>
        <w:numPr>
          <w:ilvl w:val="0"/>
          <w:numId w:val="24"/>
        </w:numPr>
        <w:shd w:val="clear" w:color="auto" w:fill="FFFFFF"/>
        <w:tabs>
          <w:tab w:val="clear" w:pos="1418"/>
          <w:tab w:val="clear" w:pos="9923"/>
        </w:tabs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 w:rsidRPr="002C3397">
        <w:rPr>
          <w:rFonts w:cs="Arial"/>
          <w:color w:val="000000"/>
          <w:sz w:val="24"/>
          <w:szCs w:val="24"/>
        </w:rPr>
        <w:t>OBS! Pipar beställes separa</w:t>
      </w:r>
      <w:r>
        <w:rPr>
          <w:rFonts w:cs="Arial"/>
          <w:color w:val="000000"/>
          <w:sz w:val="24"/>
          <w:szCs w:val="24"/>
        </w:rPr>
        <w:t>t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18FB6C49" w14:textId="4999C7E3" w:rsidR="00842CE9" w:rsidRDefault="00842CE9" w:rsidP="00A403DF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3A3A8B">
        <w:rPr>
          <w:lang w:val="en-US"/>
        </w:rPr>
        <w:tab/>
      </w:r>
      <w:r w:rsidR="00A403DF" w:rsidRPr="00842CE9">
        <w:rPr>
          <w:lang w:val="en-US"/>
        </w:rPr>
        <w:t>1</w:t>
      </w:r>
      <w:r w:rsidR="004C0B1C">
        <w:rPr>
          <w:lang w:val="en-US"/>
        </w:rPr>
        <w:t>5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</w:t>
      </w:r>
      <w:r w:rsidR="002C3397">
        <w:rPr>
          <w:lang w:val="en-US"/>
        </w:rPr>
        <w:t>62</w:t>
      </w:r>
      <w:r w:rsidR="004C0B1C">
        <w:rPr>
          <w:lang w:val="en-US"/>
        </w:rPr>
        <w:t>15</w:t>
      </w:r>
      <w:r>
        <w:rPr>
          <w:lang w:val="en-US"/>
        </w:rPr>
        <w:t>00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</w:t>
      </w:r>
      <w:r w:rsidR="002C3397">
        <w:rPr>
          <w:lang w:val="en-US"/>
        </w:rPr>
        <w:t>06</w:t>
      </w:r>
      <w:r>
        <w:rPr>
          <w:lang w:val="en-US"/>
        </w:rPr>
        <w:t xml:space="preserve"> </w:t>
      </w:r>
      <w:r w:rsidR="002C3397">
        <w:rPr>
          <w:lang w:val="en-US"/>
        </w:rPr>
        <w:t>40</w:t>
      </w:r>
      <w:r>
        <w:rPr>
          <w:lang w:val="en-US"/>
        </w:rPr>
        <w:t xml:space="preserve"> </w:t>
      </w:r>
      <w:r w:rsidR="002C3397">
        <w:rPr>
          <w:lang w:val="en-US"/>
        </w:rPr>
        <w:t>2</w:t>
      </w:r>
      <w:r w:rsidR="004C0B1C">
        <w:rPr>
          <w:lang w:val="en-US"/>
        </w:rPr>
        <w:t>3</w:t>
      </w:r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  <w:bookmarkStart w:id="14" w:name="_Hlk161397946"/>
      <w:bookmarkEnd w:id="13"/>
    </w:p>
    <w:bookmarkEnd w:id="14"/>
    <w:p w14:paraId="1DB75E5A" w14:textId="123E28EF" w:rsidR="00761B9F" w:rsidRPr="00842CE9" w:rsidRDefault="002C3397" w:rsidP="00E477A3">
      <w:pPr>
        <w:pStyle w:val="Rubrik5"/>
        <w:ind w:left="0" w:firstLine="0"/>
        <w:rPr>
          <w:color w:val="808080"/>
          <w:lang w:val="en-US"/>
        </w:rPr>
      </w:pPr>
      <w:r>
        <w:rPr>
          <w:noProof/>
        </w:rPr>
        <w:drawing>
          <wp:inline distT="0" distB="0" distL="0" distR="0" wp14:anchorId="75B5118B" wp14:editId="37274972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38CB" w14:textId="77777777" w:rsidR="00BC18E2" w:rsidRDefault="00BC18E2">
      <w:r>
        <w:separator/>
      </w:r>
    </w:p>
  </w:endnote>
  <w:endnote w:type="continuationSeparator" w:id="0">
    <w:p w14:paraId="29C864AF" w14:textId="77777777" w:rsidR="00BC18E2" w:rsidRDefault="00BC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DEEA" w14:textId="77777777" w:rsidR="00EF4134" w:rsidRDefault="00EF41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4F15" w14:textId="77777777" w:rsidR="00BC18E2" w:rsidRDefault="00BC18E2">
      <w:r>
        <w:separator/>
      </w:r>
    </w:p>
  </w:footnote>
  <w:footnote w:type="continuationSeparator" w:id="0">
    <w:p w14:paraId="39182251" w14:textId="77777777" w:rsidR="00BC18E2" w:rsidRDefault="00BC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E4AC" w14:textId="77777777" w:rsidR="00EF4134" w:rsidRDefault="00EF41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350F118E" w:rsidR="00C75F27" w:rsidRDefault="00EF4134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14D70C8" wp14:editId="62EC6EA3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298554764" name="Bildobjekt 298554764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5B4E53">
      <w:rPr>
        <w:noProof/>
      </w:rPr>
      <w:t>2026-04-28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F7FC" w14:textId="77777777" w:rsidR="00EF4134" w:rsidRDefault="00EF41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7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6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19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7"/>
  </w:num>
  <w:num w:numId="17" w16cid:durableId="797181344">
    <w:abstractNumId w:val="11"/>
  </w:num>
  <w:num w:numId="18" w16cid:durableId="1626429986">
    <w:abstractNumId w:val="18"/>
  </w:num>
  <w:num w:numId="19" w16cid:durableId="9184716">
    <w:abstractNumId w:val="0"/>
  </w:num>
  <w:num w:numId="20" w16cid:durableId="857424715">
    <w:abstractNumId w:val="15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1963417457">
    <w:abstractNumId w:val="20"/>
  </w:num>
  <w:num w:numId="25" w16cid:durableId="120537164">
    <w:abstractNumId w:val="20"/>
  </w:num>
  <w:num w:numId="26" w16cid:durableId="105908594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0D3A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3D70"/>
    <w:rsid w:val="0009508A"/>
    <w:rsid w:val="000A1157"/>
    <w:rsid w:val="000A55C7"/>
    <w:rsid w:val="000B7370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42547"/>
    <w:rsid w:val="00156FC2"/>
    <w:rsid w:val="001573A9"/>
    <w:rsid w:val="00160B2C"/>
    <w:rsid w:val="00164A51"/>
    <w:rsid w:val="00170921"/>
    <w:rsid w:val="00171631"/>
    <w:rsid w:val="001732FB"/>
    <w:rsid w:val="00173D2D"/>
    <w:rsid w:val="00190BF9"/>
    <w:rsid w:val="001910A7"/>
    <w:rsid w:val="001A542D"/>
    <w:rsid w:val="001B1372"/>
    <w:rsid w:val="001B3396"/>
    <w:rsid w:val="001B44E1"/>
    <w:rsid w:val="001B56F5"/>
    <w:rsid w:val="001B618C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3F6F"/>
    <w:rsid w:val="0021668C"/>
    <w:rsid w:val="00223A75"/>
    <w:rsid w:val="002240DC"/>
    <w:rsid w:val="002242CD"/>
    <w:rsid w:val="00225042"/>
    <w:rsid w:val="00226502"/>
    <w:rsid w:val="00227908"/>
    <w:rsid w:val="00235314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B6B89"/>
    <w:rsid w:val="002C2351"/>
    <w:rsid w:val="002C3397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5B41"/>
    <w:rsid w:val="003861B0"/>
    <w:rsid w:val="00387B53"/>
    <w:rsid w:val="003A3058"/>
    <w:rsid w:val="003A3A8B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10485"/>
    <w:rsid w:val="00414D00"/>
    <w:rsid w:val="00417323"/>
    <w:rsid w:val="004206BB"/>
    <w:rsid w:val="004229C3"/>
    <w:rsid w:val="004263E9"/>
    <w:rsid w:val="0042739A"/>
    <w:rsid w:val="00427988"/>
    <w:rsid w:val="00434462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26F5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C0B1C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4551D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73C2"/>
    <w:rsid w:val="0059285F"/>
    <w:rsid w:val="005A0D79"/>
    <w:rsid w:val="005A263D"/>
    <w:rsid w:val="005A2BCB"/>
    <w:rsid w:val="005A498B"/>
    <w:rsid w:val="005B3434"/>
    <w:rsid w:val="005B4E53"/>
    <w:rsid w:val="005C4E46"/>
    <w:rsid w:val="005D773A"/>
    <w:rsid w:val="005E29D0"/>
    <w:rsid w:val="005E5341"/>
    <w:rsid w:val="005E7608"/>
    <w:rsid w:val="005E7BD5"/>
    <w:rsid w:val="005F0071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34634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111B"/>
    <w:rsid w:val="006714F0"/>
    <w:rsid w:val="0067598B"/>
    <w:rsid w:val="00686CB6"/>
    <w:rsid w:val="006949EC"/>
    <w:rsid w:val="006B154B"/>
    <w:rsid w:val="006E10B8"/>
    <w:rsid w:val="006E1D89"/>
    <w:rsid w:val="006F05FC"/>
    <w:rsid w:val="006F4AD7"/>
    <w:rsid w:val="006F7009"/>
    <w:rsid w:val="0071084C"/>
    <w:rsid w:val="00713334"/>
    <w:rsid w:val="00721798"/>
    <w:rsid w:val="00732095"/>
    <w:rsid w:val="00735B5E"/>
    <w:rsid w:val="00740C5F"/>
    <w:rsid w:val="00741948"/>
    <w:rsid w:val="007437E7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13593"/>
    <w:rsid w:val="008162E7"/>
    <w:rsid w:val="00827FA3"/>
    <w:rsid w:val="00840453"/>
    <w:rsid w:val="00842CE9"/>
    <w:rsid w:val="00857242"/>
    <w:rsid w:val="008742BF"/>
    <w:rsid w:val="00874CED"/>
    <w:rsid w:val="0089173F"/>
    <w:rsid w:val="00893094"/>
    <w:rsid w:val="008A2651"/>
    <w:rsid w:val="008A3193"/>
    <w:rsid w:val="008A585F"/>
    <w:rsid w:val="008A64A9"/>
    <w:rsid w:val="008A6DBA"/>
    <w:rsid w:val="008B0C18"/>
    <w:rsid w:val="008C02D5"/>
    <w:rsid w:val="008C3245"/>
    <w:rsid w:val="008C4DB1"/>
    <w:rsid w:val="008D0783"/>
    <w:rsid w:val="008D3F1D"/>
    <w:rsid w:val="008E73D8"/>
    <w:rsid w:val="008F311E"/>
    <w:rsid w:val="008F39AB"/>
    <w:rsid w:val="0090250A"/>
    <w:rsid w:val="00906289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67321"/>
    <w:rsid w:val="00971AEF"/>
    <w:rsid w:val="00973759"/>
    <w:rsid w:val="00977FCB"/>
    <w:rsid w:val="009834B7"/>
    <w:rsid w:val="00984CAA"/>
    <w:rsid w:val="00987AED"/>
    <w:rsid w:val="00997324"/>
    <w:rsid w:val="009A27F7"/>
    <w:rsid w:val="009A600E"/>
    <w:rsid w:val="009B50C0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7D8F"/>
    <w:rsid w:val="00A309C1"/>
    <w:rsid w:val="00A311F7"/>
    <w:rsid w:val="00A313D5"/>
    <w:rsid w:val="00A365D2"/>
    <w:rsid w:val="00A403DF"/>
    <w:rsid w:val="00A41CBD"/>
    <w:rsid w:val="00A44A2F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3A0E"/>
    <w:rsid w:val="00BA4264"/>
    <w:rsid w:val="00BA5BBE"/>
    <w:rsid w:val="00BB2380"/>
    <w:rsid w:val="00BB5A50"/>
    <w:rsid w:val="00BC18E2"/>
    <w:rsid w:val="00BC6F94"/>
    <w:rsid w:val="00BD1D97"/>
    <w:rsid w:val="00BD1FCD"/>
    <w:rsid w:val="00BD4E0C"/>
    <w:rsid w:val="00BE0AB8"/>
    <w:rsid w:val="00BE213D"/>
    <w:rsid w:val="00BE3C59"/>
    <w:rsid w:val="00BE5B0E"/>
    <w:rsid w:val="00BE7A58"/>
    <w:rsid w:val="00BF0254"/>
    <w:rsid w:val="00BF22FF"/>
    <w:rsid w:val="00BF50F5"/>
    <w:rsid w:val="00BF5FD7"/>
    <w:rsid w:val="00C035A8"/>
    <w:rsid w:val="00C06118"/>
    <w:rsid w:val="00C062AC"/>
    <w:rsid w:val="00C1162F"/>
    <w:rsid w:val="00C1218E"/>
    <w:rsid w:val="00C122F7"/>
    <w:rsid w:val="00C170C8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BC9"/>
    <w:rsid w:val="00CC526C"/>
    <w:rsid w:val="00CC6791"/>
    <w:rsid w:val="00CC7225"/>
    <w:rsid w:val="00CD0B3D"/>
    <w:rsid w:val="00CD1D4D"/>
    <w:rsid w:val="00CD2AA6"/>
    <w:rsid w:val="00CD391A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425B2"/>
    <w:rsid w:val="00D42A25"/>
    <w:rsid w:val="00D4382E"/>
    <w:rsid w:val="00D46691"/>
    <w:rsid w:val="00D525D6"/>
    <w:rsid w:val="00D53299"/>
    <w:rsid w:val="00D5442E"/>
    <w:rsid w:val="00D55367"/>
    <w:rsid w:val="00D645EA"/>
    <w:rsid w:val="00D66201"/>
    <w:rsid w:val="00D66372"/>
    <w:rsid w:val="00D73C84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F62BA"/>
    <w:rsid w:val="00E0512C"/>
    <w:rsid w:val="00E15A8B"/>
    <w:rsid w:val="00E2626C"/>
    <w:rsid w:val="00E304CF"/>
    <w:rsid w:val="00E31628"/>
    <w:rsid w:val="00E32367"/>
    <w:rsid w:val="00E36297"/>
    <w:rsid w:val="00E40C89"/>
    <w:rsid w:val="00E42642"/>
    <w:rsid w:val="00E477A3"/>
    <w:rsid w:val="00E47F7D"/>
    <w:rsid w:val="00E52CEC"/>
    <w:rsid w:val="00E5690F"/>
    <w:rsid w:val="00E63966"/>
    <w:rsid w:val="00E736E1"/>
    <w:rsid w:val="00E7696E"/>
    <w:rsid w:val="00E87D04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4134"/>
    <w:rsid w:val="00EF56B0"/>
    <w:rsid w:val="00EF7962"/>
    <w:rsid w:val="00F03189"/>
    <w:rsid w:val="00F06526"/>
    <w:rsid w:val="00F076C3"/>
    <w:rsid w:val="00F12E3C"/>
    <w:rsid w:val="00F17F27"/>
    <w:rsid w:val="00F24324"/>
    <w:rsid w:val="00F2712A"/>
    <w:rsid w:val="00F27F98"/>
    <w:rsid w:val="00F30843"/>
    <w:rsid w:val="00F31889"/>
    <w:rsid w:val="00F41F89"/>
    <w:rsid w:val="00F443F7"/>
    <w:rsid w:val="00F51A63"/>
    <w:rsid w:val="00F53643"/>
    <w:rsid w:val="00F55104"/>
    <w:rsid w:val="00F647A1"/>
    <w:rsid w:val="00F75B66"/>
    <w:rsid w:val="00FA0F9C"/>
    <w:rsid w:val="00FA1A82"/>
    <w:rsid w:val="00FA5A81"/>
    <w:rsid w:val="00FA5B31"/>
    <w:rsid w:val="00FA7473"/>
    <w:rsid w:val="00FB0C48"/>
    <w:rsid w:val="00FB1F6D"/>
    <w:rsid w:val="00FB3906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D73C84"/>
    <w:pPr>
      <w:tabs>
        <w:tab w:val="clear" w:pos="1418"/>
        <w:tab w:val="clear" w:pos="9923"/>
        <w:tab w:val="left" w:pos="1701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54551D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5B3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2</Pages>
  <Words>233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14</cp:revision>
  <cp:lastPrinted>2024-09-13T07:58:00Z</cp:lastPrinted>
  <dcterms:created xsi:type="dcterms:W3CDTF">2026-04-14T07:13:00Z</dcterms:created>
  <dcterms:modified xsi:type="dcterms:W3CDTF">2026-04-28T05:50:00Z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